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319" w:rsidRPr="00F32DBF" w:rsidRDefault="00601A8C" w:rsidP="00F32DBF">
      <w:pPr>
        <w:jc w:val="right"/>
        <w:rPr>
          <w:b/>
          <w:sz w:val="28"/>
          <w:szCs w:val="28"/>
        </w:rPr>
      </w:pPr>
      <w:r w:rsidRPr="00F32DBF">
        <w:rPr>
          <w:noProof/>
        </w:rPr>
        <w:drawing>
          <wp:inline distT="0" distB="0" distL="0" distR="0" wp14:anchorId="0E3B7459" wp14:editId="19EB27F7">
            <wp:extent cx="2322576" cy="1030224"/>
            <wp:effectExtent l="19050" t="0" r="1524" b="0"/>
            <wp:docPr id="1" name="Afbeelding 0" descr="campus winscho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 winschote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1E0" w:rsidRPr="00F32DBF" w:rsidRDefault="00F32DBF" w:rsidP="00F32DBF">
      <w:pPr>
        <w:pStyle w:val="Titel"/>
      </w:pPr>
      <w:r>
        <w:t xml:space="preserve">Project </w:t>
      </w:r>
      <w:r w:rsidR="009E5013" w:rsidRPr="00F32DBF">
        <w:t>Sterven en rouw</w:t>
      </w:r>
    </w:p>
    <w:p w:rsidR="00A13961" w:rsidRDefault="00A87B63" w:rsidP="00F32DBF">
      <w:pPr>
        <w:jc w:val="right"/>
        <w:rPr>
          <w:b/>
          <w:sz w:val="28"/>
          <w:szCs w:val="28"/>
        </w:rPr>
      </w:pPr>
      <w:r w:rsidRPr="00F32DBF">
        <w:rPr>
          <w:noProof/>
        </w:rPr>
        <w:drawing>
          <wp:anchor distT="0" distB="0" distL="114300" distR="114300" simplePos="0" relativeHeight="251658240" behindDoc="0" locked="0" layoutInCell="1" allowOverlap="1" wp14:anchorId="10F02EC0" wp14:editId="693E48B3">
            <wp:simplePos x="0" y="0"/>
            <wp:positionH relativeFrom="column">
              <wp:posOffset>365125</wp:posOffset>
            </wp:positionH>
            <wp:positionV relativeFrom="paragraph">
              <wp:posOffset>78105</wp:posOffset>
            </wp:positionV>
            <wp:extent cx="1981200" cy="1915795"/>
            <wp:effectExtent l="0" t="0" r="0" b="8255"/>
            <wp:wrapNone/>
            <wp:docPr id="15" name="Afbeelding 15" descr="http://www.hess.nl/as/images/urnround-crop-u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ess.nl/as/images/urnround-crop-u94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13" w:rsidRPr="00F32DBF">
        <w:rPr>
          <w:b/>
          <w:sz w:val="28"/>
          <w:szCs w:val="28"/>
        </w:rPr>
        <w:t>VP15</w:t>
      </w:r>
      <w:r w:rsidR="00F32DBF" w:rsidRPr="00F32DBF">
        <w:rPr>
          <w:b/>
          <w:sz w:val="28"/>
          <w:szCs w:val="28"/>
        </w:rPr>
        <w:t xml:space="preserve"> - </w:t>
      </w:r>
      <w:r w:rsidR="00C841E0" w:rsidRPr="00F32DBF">
        <w:rPr>
          <w:b/>
          <w:sz w:val="28"/>
          <w:szCs w:val="28"/>
        </w:rPr>
        <w:t xml:space="preserve">Periode </w:t>
      </w:r>
      <w:r w:rsidR="0013660D" w:rsidRPr="00F32DBF">
        <w:rPr>
          <w:b/>
          <w:sz w:val="28"/>
          <w:szCs w:val="28"/>
        </w:rPr>
        <w:t>5</w:t>
      </w:r>
      <w:r w:rsidR="00E04123">
        <w:rPr>
          <w:b/>
          <w:sz w:val="28"/>
          <w:szCs w:val="28"/>
        </w:rPr>
        <w:t xml:space="preserve"> </w:t>
      </w:r>
      <w:r w:rsidR="00F32DBF" w:rsidRPr="00F32DBF">
        <w:rPr>
          <w:b/>
          <w:sz w:val="28"/>
          <w:szCs w:val="28"/>
        </w:rPr>
        <w:t>s</w:t>
      </w:r>
      <w:r w:rsidR="00C841E0" w:rsidRPr="00F32DBF">
        <w:rPr>
          <w:b/>
          <w:sz w:val="28"/>
          <w:szCs w:val="28"/>
        </w:rPr>
        <w:t>chooljaar 201</w:t>
      </w:r>
      <w:r w:rsidR="009E5013" w:rsidRPr="00F32DBF">
        <w:rPr>
          <w:b/>
          <w:sz w:val="28"/>
          <w:szCs w:val="28"/>
        </w:rPr>
        <w:t>6</w:t>
      </w:r>
      <w:r w:rsidR="00C841E0" w:rsidRPr="00F32DBF">
        <w:rPr>
          <w:b/>
          <w:sz w:val="28"/>
          <w:szCs w:val="28"/>
        </w:rPr>
        <w:t>-201</w:t>
      </w:r>
      <w:r w:rsidR="009E5013" w:rsidRPr="00F32DBF">
        <w:rPr>
          <w:b/>
          <w:sz w:val="28"/>
          <w:szCs w:val="28"/>
        </w:rPr>
        <w:t>7</w:t>
      </w:r>
    </w:p>
    <w:p w:rsidR="00F32DBF" w:rsidRPr="00F32DBF" w:rsidRDefault="00F32DBF" w:rsidP="00F32DBF">
      <w:pPr>
        <w:jc w:val="right"/>
        <w:rPr>
          <w:b/>
          <w:sz w:val="28"/>
          <w:szCs w:val="28"/>
        </w:rPr>
      </w:pPr>
    </w:p>
    <w:p w:rsidR="00023136" w:rsidRPr="00F32DBF" w:rsidRDefault="00A87B63" w:rsidP="00023136">
      <w:pPr>
        <w:jc w:val="center"/>
        <w:rPr>
          <w:sz w:val="28"/>
          <w:szCs w:val="28"/>
        </w:rPr>
      </w:pPr>
      <w:r w:rsidRPr="00F32DBF">
        <w:rPr>
          <w:noProof/>
        </w:rPr>
        <w:drawing>
          <wp:anchor distT="0" distB="0" distL="114300" distR="114300" simplePos="0" relativeHeight="251662336" behindDoc="0" locked="0" layoutInCell="1" allowOverlap="1" wp14:anchorId="6818D67E" wp14:editId="1BE99616">
            <wp:simplePos x="0" y="0"/>
            <wp:positionH relativeFrom="column">
              <wp:posOffset>3192145</wp:posOffset>
            </wp:positionH>
            <wp:positionV relativeFrom="paragraph">
              <wp:posOffset>333375</wp:posOffset>
            </wp:positionV>
            <wp:extent cx="3096260" cy="1635125"/>
            <wp:effectExtent l="0" t="0" r="8890" b="3175"/>
            <wp:wrapNone/>
            <wp:docPr id="12" name="Afbeelding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DBF" w:rsidRPr="00F32DBF" w:rsidRDefault="00F32DBF" w:rsidP="00023136">
      <w:pPr>
        <w:jc w:val="center"/>
        <w:rPr>
          <w:sz w:val="28"/>
          <w:szCs w:val="28"/>
        </w:rPr>
      </w:pPr>
    </w:p>
    <w:p w:rsidR="00023136" w:rsidRPr="00F32DBF" w:rsidRDefault="00023136" w:rsidP="00F32DBF">
      <w:pPr>
        <w:jc w:val="center"/>
        <w:rPr>
          <w:sz w:val="28"/>
          <w:szCs w:val="28"/>
        </w:rPr>
      </w:pPr>
    </w:p>
    <w:p w:rsidR="00F32DBF" w:rsidRPr="00F32DBF" w:rsidRDefault="00556595" w:rsidP="00023136">
      <w:pPr>
        <w:jc w:val="right"/>
        <w:rPr>
          <w:sz w:val="28"/>
          <w:szCs w:val="28"/>
        </w:rPr>
      </w:pPr>
      <w:r w:rsidRPr="00F32DBF">
        <w:rPr>
          <w:noProof/>
        </w:rPr>
        <w:drawing>
          <wp:anchor distT="0" distB="0" distL="114300" distR="114300" simplePos="0" relativeHeight="251663360" behindDoc="0" locked="0" layoutInCell="1" allowOverlap="1" wp14:anchorId="27D23051" wp14:editId="459461F3">
            <wp:simplePos x="0" y="0"/>
            <wp:positionH relativeFrom="column">
              <wp:posOffset>3058160</wp:posOffset>
            </wp:positionH>
            <wp:positionV relativeFrom="paragraph">
              <wp:posOffset>93345</wp:posOffset>
            </wp:positionV>
            <wp:extent cx="3096260" cy="1635125"/>
            <wp:effectExtent l="0" t="0" r="0" b="3175"/>
            <wp:wrapNone/>
            <wp:docPr id="4" name="Afbeelding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99077">
                                  <a14:foregroundMark x1="19077" y1="6395" x2="80923" y2="44767"/>
                                  <a14:foregroundMark x1="3692" y1="5233" x2="79385" y2="56395"/>
                                  <a14:foregroundMark x1="6769" y1="36047" x2="75077" y2="94186"/>
                                  <a14:foregroundMark x1="76308" y1="94186" x2="91077" y2="790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DBF" w:rsidRPr="00F32DBF" w:rsidRDefault="00A87B63" w:rsidP="00023136">
      <w:pPr>
        <w:jc w:val="right"/>
        <w:rPr>
          <w:sz w:val="28"/>
          <w:szCs w:val="28"/>
        </w:rPr>
      </w:pPr>
      <w:r w:rsidRPr="00F32DBF">
        <w:rPr>
          <w:noProof/>
        </w:rPr>
        <w:drawing>
          <wp:anchor distT="0" distB="0" distL="114300" distR="114300" simplePos="0" relativeHeight="251659264" behindDoc="0" locked="0" layoutInCell="1" allowOverlap="1" wp14:anchorId="3AA6181F" wp14:editId="10F82A37">
            <wp:simplePos x="0" y="0"/>
            <wp:positionH relativeFrom="column">
              <wp:posOffset>-1905</wp:posOffset>
            </wp:positionH>
            <wp:positionV relativeFrom="paragraph">
              <wp:posOffset>192405</wp:posOffset>
            </wp:positionV>
            <wp:extent cx="2753360" cy="1833245"/>
            <wp:effectExtent l="0" t="0" r="8890" b="0"/>
            <wp:wrapNone/>
            <wp:docPr id="16" name="Afbeelding 16" descr="http://en.tracesofwar.com/upload/41001505222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.tracesofwar.com/upload/41001505222009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136" w:rsidRPr="00F32DBF" w:rsidRDefault="00023136" w:rsidP="00F32DBF">
      <w:pPr>
        <w:rPr>
          <w:sz w:val="28"/>
          <w:szCs w:val="28"/>
        </w:rPr>
      </w:pPr>
    </w:p>
    <w:p w:rsidR="00A13961" w:rsidRPr="00F32DBF" w:rsidRDefault="00A13961" w:rsidP="00023136">
      <w:pPr>
        <w:jc w:val="center"/>
        <w:rPr>
          <w:sz w:val="28"/>
          <w:szCs w:val="28"/>
        </w:rPr>
      </w:pPr>
    </w:p>
    <w:p w:rsidR="0043663C" w:rsidRDefault="00A87B63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60A242" wp14:editId="633D86F4">
            <wp:simplePos x="0" y="0"/>
            <wp:positionH relativeFrom="column">
              <wp:posOffset>3261360</wp:posOffset>
            </wp:positionH>
            <wp:positionV relativeFrom="paragraph">
              <wp:posOffset>1005840</wp:posOffset>
            </wp:positionV>
            <wp:extent cx="2881630" cy="1735455"/>
            <wp:effectExtent l="0" t="0" r="0" b="0"/>
            <wp:wrapNone/>
            <wp:docPr id="2" name="Afbeelding 2" descr="http://previews.123rf.com/images/hudakore/hudakore1203/hudakore120300125/12935656-a-funeral-pyre-on-the-Ganges-India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hudakore/hudakore1203/hudakore120300125/12935656-a-funeral-pyre-on-the-Ganges-India-Stock-Ph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523D616" wp14:editId="3AD8E52E">
            <wp:simplePos x="0" y="0"/>
            <wp:positionH relativeFrom="column">
              <wp:posOffset>1556385</wp:posOffset>
            </wp:positionH>
            <wp:positionV relativeFrom="paragraph">
              <wp:posOffset>3048847</wp:posOffset>
            </wp:positionV>
            <wp:extent cx="4227830" cy="2385695"/>
            <wp:effectExtent l="0" t="0" r="1270" b="0"/>
            <wp:wrapNone/>
            <wp:docPr id="7" name="Afbeelding 7" descr="http://www.isgeschiedenis.nl/wp-content/uploads/2012/08/Piramides-van-Giz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sgeschiedenis.nl/wp-content/uploads/2012/08/Piramides-van-Gize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924" b="85496" l="0" r="100000">
                                  <a14:foregroundMark x1="48994" y1="39440" x2="57184" y2="23410"/>
                                  <a14:foregroundMark x1="72126" y1="49618" x2="75718" y2="42748"/>
                                  <a14:backgroundMark x1="9914" y1="48346" x2="38649" y2="16794"/>
                                  <a14:backgroundMark x1="74713" y1="21628" x2="93391" y2="552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63C">
        <w:rPr>
          <w:noProof/>
        </w:rPr>
        <w:drawing>
          <wp:anchor distT="0" distB="0" distL="114300" distR="114300" simplePos="0" relativeHeight="251665408" behindDoc="0" locked="0" layoutInCell="1" allowOverlap="1" wp14:anchorId="2DDCF1B9" wp14:editId="10322226">
            <wp:simplePos x="0" y="0"/>
            <wp:positionH relativeFrom="column">
              <wp:posOffset>558165</wp:posOffset>
            </wp:positionH>
            <wp:positionV relativeFrom="paragraph">
              <wp:posOffset>1291590</wp:posOffset>
            </wp:positionV>
            <wp:extent cx="1875155" cy="2522220"/>
            <wp:effectExtent l="0" t="0" r="0" b="0"/>
            <wp:wrapNone/>
            <wp:docPr id="6" name="Afbeelding 6" descr="http://imgick.nola.com/home/nola-media/width620/img/175years/photo/10511720-stand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ick.nola.com/home/nola-media/width620/img/175years/photo/10511720-standar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63C">
        <w:br w:type="page"/>
      </w:r>
    </w:p>
    <w:p w:rsidR="00A13961" w:rsidRPr="00F32DBF" w:rsidRDefault="00F32DBF" w:rsidP="00F32DBF">
      <w:pPr>
        <w:pStyle w:val="Titel"/>
      </w:pPr>
      <w:r w:rsidRPr="00F32DBF">
        <w:lastRenderedPageBreak/>
        <w:t>Inleiding</w:t>
      </w:r>
    </w:p>
    <w:p w:rsidR="000251AF" w:rsidRPr="00F32DBF" w:rsidRDefault="000251AF" w:rsidP="00F32DBF">
      <w:pPr>
        <w:pStyle w:val="Kop1"/>
        <w:rPr>
          <w:b w:val="0"/>
        </w:rPr>
      </w:pPr>
      <w:bookmarkStart w:id="0" w:name="bevatten"/>
      <w:bookmarkEnd w:id="0"/>
      <w:r w:rsidRPr="00F32DBF">
        <w:rPr>
          <w:b w:val="0"/>
        </w:rPr>
        <w:t>Sterven</w:t>
      </w:r>
    </w:p>
    <w:p w:rsidR="00CB6311" w:rsidRPr="000C2B25" w:rsidRDefault="00CB6311" w:rsidP="00F32DBF">
      <w:pPr>
        <w:spacing w:after="0"/>
        <w:rPr>
          <w:rFonts w:cs="NewsGothicMT"/>
        </w:rPr>
      </w:pPr>
      <w:r w:rsidRPr="000C2B25">
        <w:rPr>
          <w:rFonts w:cs="NewsGothicMT"/>
        </w:rPr>
        <w:t>Er is niet veel zeker i</w:t>
      </w:r>
      <w:r w:rsidR="00917228" w:rsidRPr="000C2B25">
        <w:rPr>
          <w:rFonts w:cs="NewsGothicMT"/>
        </w:rPr>
        <w:t xml:space="preserve">n het leven maar wat </w:t>
      </w:r>
      <w:r w:rsidR="001053DB" w:rsidRPr="000C2B25">
        <w:rPr>
          <w:rFonts w:cs="NewsGothicMT"/>
        </w:rPr>
        <w:t xml:space="preserve">we </w:t>
      </w:r>
      <w:r w:rsidR="00917228" w:rsidRPr="000C2B25">
        <w:rPr>
          <w:rFonts w:cs="NewsGothicMT"/>
        </w:rPr>
        <w:t>wel</w:t>
      </w:r>
      <w:r w:rsidRPr="000C2B25">
        <w:rPr>
          <w:rFonts w:cs="NewsGothicMT"/>
        </w:rPr>
        <w:t xml:space="preserve"> zeker weten is dat we allemaal zullen sterven. Als verpleegkundige krijg je dan ook zeker te maken met</w:t>
      </w:r>
      <w:r w:rsidR="00E04123" w:rsidRPr="000C2B25">
        <w:rPr>
          <w:rFonts w:cs="NewsGothicMT"/>
        </w:rPr>
        <w:t xml:space="preserve"> </w:t>
      </w:r>
      <w:r w:rsidR="00917228" w:rsidRPr="000C2B25">
        <w:rPr>
          <w:rFonts w:cs="NewsGothicMT"/>
        </w:rPr>
        <w:t>zorgvragers die zich in de laatste fase van hun leven bevinden</w:t>
      </w:r>
      <w:r w:rsidR="001053DB" w:rsidRPr="000C2B25">
        <w:rPr>
          <w:rFonts w:cs="NewsGothicMT"/>
        </w:rPr>
        <w:t xml:space="preserve"> en zullen gaan overlijden</w:t>
      </w:r>
      <w:r w:rsidR="00517A53">
        <w:rPr>
          <w:rFonts w:cs="NewsGothicMT"/>
        </w:rPr>
        <w:t>.</w:t>
      </w:r>
    </w:p>
    <w:p w:rsidR="00917228" w:rsidRPr="000C2B25" w:rsidRDefault="00917228" w:rsidP="00F32DBF">
      <w:pPr>
        <w:spacing w:after="0"/>
        <w:rPr>
          <w:rFonts w:cs="NewsGothicMT"/>
        </w:rPr>
      </w:pPr>
    </w:p>
    <w:p w:rsidR="00517A53" w:rsidRDefault="00917228" w:rsidP="00F32DBF">
      <w:pPr>
        <w:spacing w:after="0"/>
        <w:rPr>
          <w:rFonts w:cs="NewsGothicMT"/>
        </w:rPr>
      </w:pPr>
      <w:r w:rsidRPr="000C2B25">
        <w:rPr>
          <w:rFonts w:cs="NewsGothicMT"/>
        </w:rPr>
        <w:t xml:space="preserve">Dit project gaat over de rol van de verpleegkundige tijdens het stervensproces. </w:t>
      </w:r>
    </w:p>
    <w:p w:rsidR="00917228" w:rsidRPr="000C2B25" w:rsidRDefault="0040102B" w:rsidP="00F32DBF">
      <w:pPr>
        <w:spacing w:after="0"/>
        <w:rPr>
          <w:rFonts w:cs="NewsGothicMT"/>
        </w:rPr>
      </w:pPr>
      <w:r w:rsidRPr="000C2B25">
        <w:rPr>
          <w:rFonts w:cs="NewsGothicMT"/>
        </w:rPr>
        <w:t xml:space="preserve">Als verpleegkundige richt je je op het waardig sterven van de zorgvrager. </w:t>
      </w:r>
      <w:r w:rsidR="00917228" w:rsidRPr="000C2B25">
        <w:rPr>
          <w:rFonts w:cs="NewsGothicMT"/>
        </w:rPr>
        <w:t>In dit project ga</w:t>
      </w:r>
      <w:r w:rsidR="004C2BF6">
        <w:rPr>
          <w:rFonts w:cs="NewsGothicMT"/>
        </w:rPr>
        <w:t>an we</w:t>
      </w:r>
      <w:r w:rsidRPr="000C2B25">
        <w:rPr>
          <w:rFonts w:cs="NewsGothicMT"/>
        </w:rPr>
        <w:t xml:space="preserve"> </w:t>
      </w:r>
      <w:r w:rsidR="00917228" w:rsidRPr="000C2B25">
        <w:rPr>
          <w:rFonts w:cs="NewsGothicMT"/>
        </w:rPr>
        <w:t>uit van de driedimensionaliteit</w:t>
      </w:r>
      <w:r w:rsidR="001053DB" w:rsidRPr="000C2B25">
        <w:rPr>
          <w:rFonts w:cs="NewsGothicMT"/>
        </w:rPr>
        <w:t xml:space="preserve"> van de mens</w:t>
      </w:r>
      <w:r w:rsidR="006320D2" w:rsidRPr="000C2B25">
        <w:rPr>
          <w:rFonts w:cs="NewsGothicMT"/>
        </w:rPr>
        <w:t>;</w:t>
      </w:r>
      <w:r w:rsidR="001053DB" w:rsidRPr="000C2B25">
        <w:rPr>
          <w:rFonts w:cs="NewsGothicMT"/>
        </w:rPr>
        <w:t xml:space="preserve"> het</w:t>
      </w:r>
      <w:r w:rsidR="006320D2" w:rsidRPr="000C2B25">
        <w:rPr>
          <w:rFonts w:cs="NewsGothicMT"/>
        </w:rPr>
        <w:t xml:space="preserve"> lichamelijk</w:t>
      </w:r>
      <w:r w:rsidR="001053DB" w:rsidRPr="000C2B25">
        <w:rPr>
          <w:rFonts w:cs="NewsGothicMT"/>
        </w:rPr>
        <w:t>e-</w:t>
      </w:r>
      <w:r w:rsidR="006320D2" w:rsidRPr="000C2B25">
        <w:rPr>
          <w:rFonts w:cs="NewsGothicMT"/>
        </w:rPr>
        <w:t>, geestelijk</w:t>
      </w:r>
      <w:r w:rsidR="001053DB" w:rsidRPr="000C2B25">
        <w:rPr>
          <w:rFonts w:cs="NewsGothicMT"/>
        </w:rPr>
        <w:t>e-</w:t>
      </w:r>
      <w:r w:rsidR="006320D2" w:rsidRPr="000C2B25">
        <w:rPr>
          <w:rFonts w:cs="NewsGothicMT"/>
        </w:rPr>
        <w:t xml:space="preserve"> en social</w:t>
      </w:r>
      <w:r w:rsidR="001053DB" w:rsidRPr="000C2B25">
        <w:rPr>
          <w:rFonts w:cs="NewsGothicMT"/>
        </w:rPr>
        <w:t>e proces</w:t>
      </w:r>
      <w:r w:rsidRPr="000C2B25">
        <w:rPr>
          <w:rFonts w:cs="NewsGothicMT"/>
        </w:rPr>
        <w:t xml:space="preserve"> wat iemand doormaakt</w:t>
      </w:r>
      <w:r w:rsidR="00917228" w:rsidRPr="000C2B25">
        <w:rPr>
          <w:rFonts w:cs="NewsGothicMT"/>
        </w:rPr>
        <w:t>.</w:t>
      </w:r>
      <w:r w:rsidR="006320D2" w:rsidRPr="000C2B25">
        <w:rPr>
          <w:rFonts w:cs="NewsGothicMT"/>
        </w:rPr>
        <w:t xml:space="preserve"> Daarbij kijken we naar de zorgvrager</w:t>
      </w:r>
      <w:r w:rsidRPr="000C2B25">
        <w:rPr>
          <w:rFonts w:cs="NewsGothicMT"/>
        </w:rPr>
        <w:t xml:space="preserve"> en zijn familie</w:t>
      </w:r>
      <w:r w:rsidR="006320D2" w:rsidRPr="000C2B25">
        <w:rPr>
          <w:rFonts w:cs="NewsGothicMT"/>
        </w:rPr>
        <w:t xml:space="preserve"> </w:t>
      </w:r>
      <w:r w:rsidRPr="000C2B25">
        <w:rPr>
          <w:rFonts w:cs="NewsGothicMT"/>
        </w:rPr>
        <w:t>en de</w:t>
      </w:r>
      <w:r w:rsidR="001053DB" w:rsidRPr="000C2B25">
        <w:rPr>
          <w:rFonts w:cs="NewsGothicMT"/>
        </w:rPr>
        <w:t xml:space="preserve"> </w:t>
      </w:r>
      <w:r w:rsidR="004C2BF6">
        <w:rPr>
          <w:rFonts w:cs="NewsGothicMT"/>
        </w:rPr>
        <w:t xml:space="preserve">daaraan gekoppelde </w:t>
      </w:r>
      <w:r w:rsidR="001053DB" w:rsidRPr="000C2B25">
        <w:rPr>
          <w:rFonts w:cs="NewsGothicMT"/>
        </w:rPr>
        <w:t>behoeftes en wensen.</w:t>
      </w:r>
    </w:p>
    <w:p w:rsidR="0040102B" w:rsidRPr="000C2B25" w:rsidRDefault="0040102B" w:rsidP="00F32DBF">
      <w:pPr>
        <w:spacing w:after="0"/>
        <w:rPr>
          <w:rFonts w:cs="NewsGothicMT"/>
        </w:rPr>
      </w:pPr>
    </w:p>
    <w:p w:rsidR="00917228" w:rsidRPr="000C2B25" w:rsidRDefault="00917228" w:rsidP="00F32DBF">
      <w:pPr>
        <w:spacing w:after="0"/>
        <w:rPr>
          <w:rFonts w:cs="NewsGothicMT"/>
        </w:rPr>
      </w:pPr>
      <w:r w:rsidRPr="000C2B25">
        <w:rPr>
          <w:rFonts w:cs="NewsGothicMT"/>
        </w:rPr>
        <w:t>Alle leerlijnen zijn</w:t>
      </w:r>
      <w:r w:rsidR="006320D2" w:rsidRPr="000C2B25">
        <w:rPr>
          <w:rFonts w:cs="NewsGothicMT"/>
        </w:rPr>
        <w:t xml:space="preserve"> ondersteunend aan dit thema</w:t>
      </w:r>
      <w:r w:rsidRPr="000C2B25">
        <w:rPr>
          <w:rFonts w:cs="NewsGothicMT"/>
        </w:rPr>
        <w:t xml:space="preserve"> en kun je derhalve in</w:t>
      </w:r>
      <w:r w:rsidR="001053DB" w:rsidRPr="000C2B25">
        <w:rPr>
          <w:rFonts w:cs="NewsGothicMT"/>
        </w:rPr>
        <w:t>zetten om de opdrachten te uit te voeren</w:t>
      </w:r>
      <w:r w:rsidRPr="000C2B25">
        <w:rPr>
          <w:rFonts w:cs="NewsGothicMT"/>
        </w:rPr>
        <w:t>. Het pr</w:t>
      </w:r>
      <w:r w:rsidR="006320D2" w:rsidRPr="000C2B25">
        <w:rPr>
          <w:rFonts w:cs="NewsGothicMT"/>
        </w:rPr>
        <w:t>oject gaat ook over samenwerken</w:t>
      </w:r>
      <w:r w:rsidRPr="000C2B25">
        <w:rPr>
          <w:rFonts w:cs="NewsGothicMT"/>
        </w:rPr>
        <w:t xml:space="preserve"> </w:t>
      </w:r>
      <w:r w:rsidR="006320D2" w:rsidRPr="000C2B25">
        <w:rPr>
          <w:rFonts w:cs="NewsGothicMT"/>
        </w:rPr>
        <w:t>en planmatig werken. Dit doe je namelijk ook in de praktijk</w:t>
      </w:r>
      <w:r w:rsidR="001053DB" w:rsidRPr="000C2B25">
        <w:rPr>
          <w:rFonts w:cs="NewsGothicMT"/>
        </w:rPr>
        <w:t>. Je overlegt met je collega’s, plant activiteiten, stelt bij. Evalueren en reflecteren speelt hierbij een grote rol. Zowel naar de zorgvrager toe als ook gericht op jezelf.</w:t>
      </w:r>
    </w:p>
    <w:p w:rsidR="00917228" w:rsidRPr="00F32DBF" w:rsidRDefault="00917228" w:rsidP="00F32DBF">
      <w:pPr>
        <w:spacing w:after="0"/>
        <w:rPr>
          <w:rFonts w:ascii="NewsGothicMT" w:hAnsi="NewsGothicMT" w:cs="NewsGothicMT"/>
        </w:rPr>
      </w:pPr>
    </w:p>
    <w:p w:rsidR="00917228" w:rsidRPr="00F32DBF" w:rsidRDefault="0040102B" w:rsidP="00E04123">
      <w:pPr>
        <w:pStyle w:val="Kop2"/>
      </w:pPr>
      <w:r w:rsidRPr="00F32DBF">
        <w:t>Oriëntatiefase</w:t>
      </w:r>
    </w:p>
    <w:p w:rsidR="000251AF" w:rsidRPr="000C2B25" w:rsidRDefault="00E37659" w:rsidP="00F32DBF">
      <w:pPr>
        <w:spacing w:after="0"/>
        <w:rPr>
          <w:rFonts w:cs="NewsGothicMT"/>
        </w:rPr>
      </w:pPr>
      <w:r>
        <w:rPr>
          <w:rFonts w:cs="NewsGothicMT"/>
        </w:rPr>
        <w:t>Onder waardig sterven verstaan wij een humane dood, zonder</w:t>
      </w:r>
      <w:r w:rsidR="004C2BF6">
        <w:rPr>
          <w:rFonts w:cs="NewsGothicMT"/>
        </w:rPr>
        <w:t xml:space="preserve"> </w:t>
      </w:r>
      <w:r>
        <w:rPr>
          <w:rFonts w:cs="NewsGothicMT"/>
        </w:rPr>
        <w:t xml:space="preserve">lijden en niet in eenzaamheid. De meeste mensen willen overlijden in hun slaap </w:t>
      </w:r>
      <w:r w:rsidR="00752C10">
        <w:rPr>
          <w:rFonts w:cs="NewsGothicMT"/>
        </w:rPr>
        <w:t>zonderpijn. Maar dit gebeurt</w:t>
      </w:r>
      <w:r>
        <w:rPr>
          <w:rFonts w:cs="NewsGothicMT"/>
        </w:rPr>
        <w:t xml:space="preserve"> lang niet altijd. Door lichamelijk of psychisch lijden kan de weg naar de dood zwaar en soms zelfs mensonterend</w:t>
      </w:r>
      <w:r w:rsidR="004C2BF6">
        <w:rPr>
          <w:rFonts w:cs="NewsGothicMT"/>
        </w:rPr>
        <w:t xml:space="preserve"> zijn</w:t>
      </w:r>
      <w:r>
        <w:rPr>
          <w:rFonts w:cs="NewsGothicMT"/>
        </w:rPr>
        <w:t xml:space="preserve">. </w:t>
      </w:r>
    </w:p>
    <w:p w:rsidR="0040102B" w:rsidRPr="000C2B25" w:rsidRDefault="0040102B" w:rsidP="00F32DBF">
      <w:pPr>
        <w:spacing w:after="0"/>
        <w:rPr>
          <w:rFonts w:cs="NewsGothicMT"/>
        </w:rPr>
      </w:pPr>
    </w:p>
    <w:p w:rsidR="000251AF" w:rsidRPr="000C2B25" w:rsidRDefault="00E37659" w:rsidP="00F32DBF">
      <w:pPr>
        <w:spacing w:after="0"/>
        <w:rPr>
          <w:rFonts w:cs="NewsGothicMT"/>
        </w:rPr>
      </w:pPr>
      <w:r>
        <w:rPr>
          <w:rFonts w:cs="NewsGothicMT"/>
        </w:rPr>
        <w:t xml:space="preserve">Op welke wijze kun je dan </w:t>
      </w:r>
      <w:r w:rsidR="000251AF" w:rsidRPr="000C2B25">
        <w:rPr>
          <w:rFonts w:cs="NewsGothicMT"/>
        </w:rPr>
        <w:t xml:space="preserve"> waardig sterven? Dit is moeilijk in zijn algemeenheid aan te geven. Voor veel mensen kan het betekenen het sterven in rust en vrede, waarbij op een waardige mani</w:t>
      </w:r>
      <w:r w:rsidR="0040102B" w:rsidRPr="000C2B25">
        <w:rPr>
          <w:rFonts w:cs="NewsGothicMT"/>
        </w:rPr>
        <w:t>er afscheid wordt genomen van</w:t>
      </w:r>
      <w:r w:rsidR="000251AF" w:rsidRPr="000C2B25">
        <w:rPr>
          <w:rFonts w:cs="NewsGothicMT"/>
        </w:rPr>
        <w:t xml:space="preserve"> die</w:t>
      </w:r>
      <w:r w:rsidR="0040102B" w:rsidRPr="000C2B25">
        <w:rPr>
          <w:rFonts w:cs="NewsGothicMT"/>
        </w:rPr>
        <w:t>rbaren en het leven.</w:t>
      </w:r>
      <w:r w:rsidR="000251AF" w:rsidRPr="000C2B25">
        <w:rPr>
          <w:rFonts w:cs="NewsGothicMT"/>
        </w:rPr>
        <w:t xml:space="preserve"> De wijze waarop men wil sterven is mede afhankelijk van de levensovertuiging van de persoon en de cultuur waarin deze leeft.</w:t>
      </w:r>
    </w:p>
    <w:p w:rsidR="000251AF" w:rsidRPr="000C2B25" w:rsidRDefault="000251AF" w:rsidP="00F32DBF">
      <w:pPr>
        <w:spacing w:after="0"/>
        <w:rPr>
          <w:rFonts w:cs="NewsGothicMT"/>
        </w:rPr>
      </w:pPr>
    </w:p>
    <w:p w:rsidR="000251AF" w:rsidRPr="000C2B25" w:rsidRDefault="00517A53" w:rsidP="00F32DBF">
      <w:pPr>
        <w:spacing w:after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E573E5F" wp14:editId="340097C8">
            <wp:simplePos x="0" y="0"/>
            <wp:positionH relativeFrom="column">
              <wp:posOffset>2747010</wp:posOffset>
            </wp:positionH>
            <wp:positionV relativeFrom="paragraph">
              <wp:posOffset>320040</wp:posOffset>
            </wp:positionV>
            <wp:extent cx="2006600" cy="2006600"/>
            <wp:effectExtent l="0" t="0" r="0" b="0"/>
            <wp:wrapNone/>
            <wp:docPr id="14" name="Afbeelding 14" descr="https://boeddhistischdagblad.nl/wp-content/uploads/2014/02/Levenswiel-tibetaans-levenswiel-zes-werel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oeddhistischdagblad.nl/wp-content/uploads/2014/02/Levenswiel-tibetaans-levenswiel-zes-werelde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1AF" w:rsidRPr="000C2B25">
        <w:rPr>
          <w:rFonts w:cs="NewsGothicMT"/>
        </w:rPr>
        <w:t>Waardig sterven is een zeer persoonlijke keuze. Er bestaat dan ook niet zoiets als één</w:t>
      </w:r>
      <w:r>
        <w:rPr>
          <w:rFonts w:cs="NewsGothicMT"/>
        </w:rPr>
        <w:t xml:space="preserve"> </w:t>
      </w:r>
      <w:r w:rsidR="000251AF" w:rsidRPr="000C2B25">
        <w:rPr>
          <w:rFonts w:cs="NewsGothicMT"/>
        </w:rPr>
        <w:t>beste manier van waardig sterven.</w:t>
      </w:r>
    </w:p>
    <w:p w:rsidR="000251AF" w:rsidRPr="000C2B25" w:rsidRDefault="000251AF" w:rsidP="00F32DBF">
      <w:pPr>
        <w:spacing w:after="0"/>
      </w:pPr>
    </w:p>
    <w:p w:rsidR="00E04123" w:rsidRDefault="00E04123">
      <w:pPr>
        <w:rPr>
          <w:rFonts w:asciiTheme="majorHAnsi" w:eastAsiaTheme="majorEastAsia" w:hAnsiTheme="majorHAnsi" w:cstheme="majorBidi"/>
          <w:bCs/>
          <w:color w:val="4F81BD" w:themeColor="accent1"/>
          <w:sz w:val="26"/>
          <w:szCs w:val="26"/>
        </w:rPr>
      </w:pPr>
      <w:r>
        <w:rPr>
          <w:b/>
        </w:rPr>
        <w:br w:type="page"/>
      </w:r>
    </w:p>
    <w:p w:rsidR="004A4C5F" w:rsidRPr="00F32DBF" w:rsidRDefault="004E1AFC" w:rsidP="00174D7E">
      <w:pPr>
        <w:pStyle w:val="Titel"/>
      </w:pPr>
      <w:r w:rsidRPr="00F32DBF">
        <w:lastRenderedPageBreak/>
        <w:t>Ori</w:t>
      </w:r>
      <w:r w:rsidR="00023136" w:rsidRPr="00F32DBF">
        <w:t>ë</w:t>
      </w:r>
      <w:r w:rsidRPr="00F32DBF">
        <w:t>ntatieopdracht</w:t>
      </w:r>
    </w:p>
    <w:p w:rsidR="000251AF" w:rsidRPr="00E04123" w:rsidRDefault="00917228" w:rsidP="00E04123">
      <w:pPr>
        <w:spacing w:after="0" w:line="360" w:lineRule="auto"/>
        <w:rPr>
          <w:u w:val="single"/>
        </w:rPr>
      </w:pPr>
      <w:r w:rsidRPr="00E04123">
        <w:rPr>
          <w:u w:val="single"/>
        </w:rPr>
        <w:t>De start van dit project gaat over jou:</w:t>
      </w:r>
    </w:p>
    <w:p w:rsidR="000C3AC8" w:rsidRPr="00F32DBF" w:rsidRDefault="00297685" w:rsidP="00E04123">
      <w:pPr>
        <w:pStyle w:val="Lijstalinea"/>
        <w:numPr>
          <w:ilvl w:val="0"/>
          <w:numId w:val="28"/>
        </w:numPr>
        <w:spacing w:after="0"/>
      </w:pPr>
      <w:r>
        <w:t xml:space="preserve">Beschrijf wat voor beeld en </w:t>
      </w:r>
      <w:r w:rsidR="008A05DF" w:rsidRPr="00F32DBF">
        <w:t>gevoel je bij sterven hebt</w:t>
      </w:r>
    </w:p>
    <w:p w:rsidR="008A05DF" w:rsidRPr="00F32DBF" w:rsidRDefault="008A05DF" w:rsidP="00E04123">
      <w:pPr>
        <w:pStyle w:val="Lijstalinea"/>
        <w:numPr>
          <w:ilvl w:val="0"/>
          <w:numId w:val="28"/>
        </w:numPr>
        <w:spacing w:after="0"/>
      </w:pPr>
      <w:r w:rsidRPr="00F32DBF">
        <w:t>Heb je ervaring vanuit je omgeving</w:t>
      </w:r>
    </w:p>
    <w:p w:rsidR="00B708CD" w:rsidRPr="00F32DBF" w:rsidRDefault="00B708CD" w:rsidP="00E04123">
      <w:pPr>
        <w:pStyle w:val="Lijstalinea"/>
        <w:numPr>
          <w:ilvl w:val="0"/>
          <w:numId w:val="28"/>
        </w:numPr>
        <w:spacing w:after="0"/>
      </w:pPr>
      <w:r w:rsidRPr="00F32DBF">
        <w:t>Beschrijf welke ervaring en wat dit vo</w:t>
      </w:r>
      <w:r w:rsidR="006E4891">
        <w:t>or gevoel teweeg heeft gebracht</w:t>
      </w:r>
    </w:p>
    <w:p w:rsidR="008A05DF" w:rsidRPr="00F32DBF" w:rsidRDefault="008A05DF" w:rsidP="00E04123">
      <w:pPr>
        <w:pStyle w:val="Lijstalinea"/>
        <w:numPr>
          <w:ilvl w:val="0"/>
          <w:numId w:val="28"/>
        </w:numPr>
        <w:spacing w:after="0"/>
      </w:pPr>
      <w:r w:rsidRPr="00F32DBF">
        <w:t>Hoe heb je dat beleefd</w:t>
      </w:r>
    </w:p>
    <w:p w:rsidR="008A05DF" w:rsidRPr="00F32DBF" w:rsidRDefault="008A05DF" w:rsidP="00E04123">
      <w:pPr>
        <w:pStyle w:val="Lijstalinea"/>
        <w:numPr>
          <w:ilvl w:val="0"/>
          <w:numId w:val="28"/>
        </w:numPr>
        <w:spacing w:after="0"/>
      </w:pPr>
      <w:r w:rsidRPr="00F32DBF">
        <w:t>Wat heeft dit met je gedaan</w:t>
      </w:r>
    </w:p>
    <w:p w:rsidR="008A05DF" w:rsidRPr="00F32DBF" w:rsidRDefault="008A05DF" w:rsidP="00E04123">
      <w:pPr>
        <w:pStyle w:val="Lijstalinea"/>
        <w:numPr>
          <w:ilvl w:val="0"/>
          <w:numId w:val="28"/>
        </w:numPr>
        <w:spacing w:after="0"/>
      </w:pPr>
      <w:r w:rsidRPr="00F32DBF">
        <w:t>Wat waren positieve ervaringen</w:t>
      </w:r>
    </w:p>
    <w:p w:rsidR="008A05DF" w:rsidRPr="00F32DBF" w:rsidRDefault="008A05DF" w:rsidP="00E04123">
      <w:pPr>
        <w:pStyle w:val="Lijstalinea"/>
        <w:numPr>
          <w:ilvl w:val="0"/>
          <w:numId w:val="28"/>
        </w:numPr>
        <w:spacing w:after="0"/>
      </w:pPr>
      <w:r w:rsidRPr="00F32DBF">
        <w:t>Wat waren negatieve ervaringen</w:t>
      </w:r>
    </w:p>
    <w:p w:rsidR="008A05DF" w:rsidRPr="00F32DBF" w:rsidRDefault="008A05DF" w:rsidP="00E04123">
      <w:pPr>
        <w:pStyle w:val="Lijstalinea"/>
        <w:numPr>
          <w:ilvl w:val="0"/>
          <w:numId w:val="28"/>
        </w:numPr>
        <w:spacing w:after="0"/>
      </w:pPr>
      <w:r w:rsidRPr="00F32DBF">
        <w:t>Wat zag je in je omgeving</w:t>
      </w:r>
    </w:p>
    <w:p w:rsidR="008A05DF" w:rsidRPr="00F32DBF" w:rsidRDefault="008A05DF" w:rsidP="00E04123">
      <w:pPr>
        <w:pStyle w:val="Lijstalinea"/>
        <w:numPr>
          <w:ilvl w:val="0"/>
          <w:numId w:val="28"/>
        </w:numPr>
        <w:spacing w:after="0"/>
      </w:pPr>
      <w:r w:rsidRPr="00F32DBF">
        <w:t>Hoe keek je daar tegen aan</w:t>
      </w:r>
    </w:p>
    <w:p w:rsidR="008A05DF" w:rsidRPr="00F32DBF" w:rsidRDefault="008A05DF" w:rsidP="00E04123">
      <w:pPr>
        <w:pStyle w:val="Lijstalinea"/>
        <w:numPr>
          <w:ilvl w:val="0"/>
          <w:numId w:val="28"/>
        </w:numPr>
        <w:spacing w:after="0"/>
      </w:pPr>
      <w:r w:rsidRPr="00F32DBF">
        <w:t>Welke betekenis geef je daaraan</w:t>
      </w:r>
    </w:p>
    <w:p w:rsidR="00B708CD" w:rsidRPr="00F32DBF" w:rsidRDefault="00B708CD" w:rsidP="00E04123">
      <w:pPr>
        <w:pStyle w:val="Lijstalinea"/>
        <w:numPr>
          <w:ilvl w:val="0"/>
          <w:numId w:val="28"/>
        </w:numPr>
        <w:spacing w:after="0"/>
      </w:pPr>
      <w:r w:rsidRPr="00F32DBF">
        <w:t>Op welke wijze heb je dit met anderen besproken</w:t>
      </w:r>
    </w:p>
    <w:p w:rsidR="008A05DF" w:rsidRDefault="008A05DF" w:rsidP="00BD2E25">
      <w:pPr>
        <w:pStyle w:val="Lijstalinea"/>
        <w:numPr>
          <w:ilvl w:val="0"/>
          <w:numId w:val="28"/>
        </w:numPr>
        <w:spacing w:after="0"/>
      </w:pPr>
      <w:r w:rsidRPr="00F32DBF">
        <w:t>Wat neem je daarvan mee in je ro</w:t>
      </w:r>
      <w:r w:rsidR="00DE644F" w:rsidRPr="00F32DBF">
        <w:t>l</w:t>
      </w:r>
      <w:r w:rsidRPr="00F32DBF">
        <w:t xml:space="preserve"> als verpleegkundige</w:t>
      </w:r>
    </w:p>
    <w:p w:rsidR="00BD2E25" w:rsidRPr="00BD2E25" w:rsidRDefault="00BD2E25" w:rsidP="00BD2E25">
      <w:pPr>
        <w:pStyle w:val="Lijstalinea"/>
        <w:numPr>
          <w:ilvl w:val="0"/>
          <w:numId w:val="28"/>
        </w:numPr>
        <w:spacing w:after="0"/>
      </w:pPr>
      <w:r>
        <w:t>Bespreek dit in je groepje</w:t>
      </w:r>
    </w:p>
    <w:p w:rsidR="00DE644F" w:rsidRDefault="00DE644F" w:rsidP="00BD2E25">
      <w:pPr>
        <w:pStyle w:val="Lijstalinea"/>
        <w:numPr>
          <w:ilvl w:val="1"/>
          <w:numId w:val="28"/>
        </w:numPr>
        <w:spacing w:after="0"/>
      </w:pPr>
      <w:r w:rsidRPr="00F32DBF">
        <w:t>Bevra</w:t>
      </w:r>
      <w:r w:rsidR="00174D7E">
        <w:t xml:space="preserve">ag elkaar </w:t>
      </w:r>
      <w:r w:rsidRPr="00F32DBF">
        <w:t>op lichamelijk, psychisch en sociale effecten</w:t>
      </w:r>
    </w:p>
    <w:p w:rsidR="00BD2E25" w:rsidRDefault="00FF4687" w:rsidP="00BD2E25">
      <w:pPr>
        <w:pStyle w:val="Lijstalinea"/>
        <w:numPr>
          <w:ilvl w:val="0"/>
          <w:numId w:val="28"/>
        </w:numPr>
        <w:spacing w:after="0"/>
      </w:pPr>
      <w:r>
        <w:t>Verwerk dit in een</w:t>
      </w:r>
      <w:r w:rsidR="00BD2E25">
        <w:t xml:space="preserve"> verslag</w:t>
      </w:r>
    </w:p>
    <w:p w:rsidR="00174D7E" w:rsidRDefault="00174D7E" w:rsidP="00F32DBF">
      <w:pPr>
        <w:spacing w:after="0"/>
      </w:pPr>
    </w:p>
    <w:p w:rsidR="00174D7E" w:rsidRPr="00174D7E" w:rsidRDefault="00174D7E" w:rsidP="00F32DBF">
      <w:pPr>
        <w:spacing w:after="0"/>
        <w:rPr>
          <w:u w:val="single"/>
        </w:rPr>
      </w:pPr>
      <w:r w:rsidRPr="00174D7E">
        <w:rPr>
          <w:u w:val="single"/>
        </w:rPr>
        <w:t>Leervragen</w:t>
      </w:r>
    </w:p>
    <w:p w:rsidR="00174D7E" w:rsidRPr="00F32DBF" w:rsidRDefault="00174D7E" w:rsidP="00174D7E">
      <w:pPr>
        <w:pStyle w:val="Lijstalinea"/>
        <w:numPr>
          <w:ilvl w:val="0"/>
          <w:numId w:val="40"/>
        </w:numPr>
        <w:spacing w:after="0"/>
      </w:pPr>
      <w:r>
        <w:t>Formuleer minimaal 4 leervragen</w:t>
      </w:r>
    </w:p>
    <w:p w:rsidR="00E04123" w:rsidRDefault="00EF3EB5">
      <w:r>
        <w:rPr>
          <w:noProof/>
        </w:rPr>
        <w:drawing>
          <wp:anchor distT="0" distB="0" distL="114300" distR="114300" simplePos="0" relativeHeight="251660288" behindDoc="0" locked="0" layoutInCell="1" allowOverlap="1" wp14:anchorId="234A30C4" wp14:editId="703D9615">
            <wp:simplePos x="0" y="0"/>
            <wp:positionH relativeFrom="column">
              <wp:posOffset>406400</wp:posOffset>
            </wp:positionH>
            <wp:positionV relativeFrom="paragraph">
              <wp:posOffset>353695</wp:posOffset>
            </wp:positionV>
            <wp:extent cx="5060950" cy="3807460"/>
            <wp:effectExtent l="0" t="0" r="6350" b="2540"/>
            <wp:wrapSquare wrapText="bothSides"/>
            <wp:docPr id="17" name="Afbeelding 17" descr="http://www.beri.nl/images/24mTED9Md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ri.nl/images/24mTED9Mdz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123">
        <w:br w:type="page"/>
      </w:r>
    </w:p>
    <w:p w:rsidR="008A05DF" w:rsidRPr="00F32DBF" w:rsidRDefault="004A4C5F" w:rsidP="00E04123">
      <w:pPr>
        <w:pStyle w:val="Titel"/>
      </w:pPr>
      <w:r w:rsidRPr="00F32DBF">
        <w:lastRenderedPageBreak/>
        <w:t>Structuur</w:t>
      </w:r>
    </w:p>
    <w:p w:rsidR="00AE2693" w:rsidRPr="00F32DBF" w:rsidRDefault="008C0BB4" w:rsidP="00F32DBF">
      <w:pPr>
        <w:spacing w:after="0"/>
      </w:pPr>
      <w:r w:rsidRPr="00F32DBF">
        <w:t>Om goed te kunnen samenwerken is het functioneel om afspraken te maken. Deze afspraken leg je vast in het format Verslag groepsoverleg, zodat je de voortgang kunt bewaken.</w:t>
      </w:r>
    </w:p>
    <w:p w:rsidR="00AE2693" w:rsidRPr="00F32DBF" w:rsidRDefault="00AE2693" w:rsidP="00F32DBF">
      <w:pPr>
        <w:spacing w:after="0"/>
      </w:pPr>
      <w:r w:rsidRPr="00F32DBF">
        <w:t>Tijdens de proje</w:t>
      </w:r>
      <w:r w:rsidR="008C0BB4" w:rsidRPr="00F32DBF">
        <w:t>cturen werk je in een</w:t>
      </w:r>
      <w:r w:rsidRPr="00F32DBF">
        <w:t xml:space="preserve"> groep volgens een duidelijke structuur.</w:t>
      </w:r>
    </w:p>
    <w:p w:rsidR="00AE2693" w:rsidRPr="00F32DBF" w:rsidRDefault="00AE2693" w:rsidP="00F32DBF">
      <w:pPr>
        <w:spacing w:after="0"/>
      </w:pPr>
      <w:r w:rsidRPr="00F32DBF">
        <w:t>Iedere week heeft iemand de rol van voorzitter en notulist, de andere leerlingen hebben de rol als deelnemer.</w:t>
      </w:r>
    </w:p>
    <w:p w:rsidR="00AE2693" w:rsidRPr="00F32DBF" w:rsidRDefault="00AE2693" w:rsidP="00F32DBF">
      <w:pPr>
        <w:spacing w:after="0"/>
      </w:pPr>
      <w:r w:rsidRPr="00F32DBF">
        <w:t>Iedereen moet de rol van voorzitter en notulist hebben uitgevoerd.</w:t>
      </w:r>
    </w:p>
    <w:p w:rsidR="00AE2693" w:rsidRPr="00F32DBF" w:rsidRDefault="00AE2693" w:rsidP="00F32DBF">
      <w:pPr>
        <w:spacing w:after="0"/>
      </w:pPr>
      <w:r w:rsidRPr="00F32DBF">
        <w:t>Wekelijks start je</w:t>
      </w:r>
      <w:r w:rsidR="008C0BB4" w:rsidRPr="00F32DBF">
        <w:t xml:space="preserve"> met een </w:t>
      </w:r>
      <w:r w:rsidRPr="00F32DBF">
        <w:t>overleg</w:t>
      </w:r>
      <w:r w:rsidR="008C0BB4" w:rsidRPr="00F32DBF">
        <w:t xml:space="preserve"> voor de werkwijze van de komende week</w:t>
      </w:r>
      <w:r w:rsidRPr="00F32DBF">
        <w:t>.</w:t>
      </w:r>
      <w:r w:rsidR="008C0BB4" w:rsidRPr="00F32DBF">
        <w:t xml:space="preserve"> </w:t>
      </w:r>
    </w:p>
    <w:p w:rsidR="001C734D" w:rsidRPr="00E04123" w:rsidRDefault="001C734D" w:rsidP="00E04123">
      <w:pPr>
        <w:pStyle w:val="Kop2"/>
      </w:pPr>
      <w:r w:rsidRPr="00E04123">
        <w:t>Wat verwachten we van jou</w:t>
      </w:r>
      <w:r w:rsidR="00E04123" w:rsidRPr="00E04123">
        <w:t>?</w:t>
      </w:r>
    </w:p>
    <w:p w:rsidR="00E44341" w:rsidRPr="00F32DBF" w:rsidRDefault="008C0BB4" w:rsidP="00F32DBF">
      <w:pPr>
        <w:spacing w:after="0"/>
      </w:pPr>
      <w:r w:rsidRPr="00F32DBF">
        <w:t>Maak de samenwerkingsovere</w:t>
      </w:r>
      <w:r w:rsidR="00FF4687">
        <w:t xml:space="preserve">enkomst, persoonlijke leervragen, leerdoelen </w:t>
      </w:r>
      <w:r w:rsidRPr="00F32DBF">
        <w:t>en startdocument</w:t>
      </w:r>
      <w:r w:rsidR="00E04123">
        <w:t>.</w:t>
      </w:r>
    </w:p>
    <w:p w:rsidR="00E04123" w:rsidRDefault="008C0BB4" w:rsidP="00E04123">
      <w:pPr>
        <w:pStyle w:val="Lijstalinea"/>
        <w:numPr>
          <w:ilvl w:val="0"/>
          <w:numId w:val="29"/>
        </w:numPr>
        <w:spacing w:after="0"/>
      </w:pPr>
      <w:r w:rsidRPr="00F32DBF">
        <w:t>Vul wekelijks het formulier Versla</w:t>
      </w:r>
      <w:r w:rsidR="00517A53">
        <w:t>g groepsoverleg gezamenlijk in</w:t>
      </w:r>
    </w:p>
    <w:p w:rsidR="00E44341" w:rsidRPr="00F32DBF" w:rsidRDefault="008C0BB4" w:rsidP="00E04123">
      <w:pPr>
        <w:pStyle w:val="Lijstalinea"/>
        <w:spacing w:after="0"/>
      </w:pPr>
      <w:r w:rsidRPr="00F32DBF">
        <w:t>Beschrijf helder wat je de komende week wilt bereiken en hoe je dit denkt te gaan doen. Geef daarbij de ver</w:t>
      </w:r>
      <w:r w:rsidR="00517A53">
        <w:t>deling van taken duidelijk aan</w:t>
      </w:r>
    </w:p>
    <w:p w:rsidR="008C0BB4" w:rsidRPr="00F32DBF" w:rsidRDefault="008C0BB4" w:rsidP="00E04123">
      <w:pPr>
        <w:pStyle w:val="Lijstalinea"/>
        <w:numPr>
          <w:ilvl w:val="0"/>
          <w:numId w:val="29"/>
        </w:numPr>
        <w:spacing w:after="0"/>
      </w:pPr>
      <w:r w:rsidRPr="00F32DBF">
        <w:t>Maak alle</w:t>
      </w:r>
      <w:r w:rsidR="006E4891">
        <w:t xml:space="preserve"> opdrachten in de projectwijzer</w:t>
      </w:r>
    </w:p>
    <w:p w:rsidR="00DC7155" w:rsidRPr="00F32DBF" w:rsidRDefault="00DC7155" w:rsidP="00E04123">
      <w:pPr>
        <w:pStyle w:val="Lijstalinea"/>
        <w:numPr>
          <w:ilvl w:val="0"/>
          <w:numId w:val="29"/>
        </w:numPr>
        <w:spacing w:after="0"/>
      </w:pPr>
      <w:r w:rsidRPr="00F32DBF">
        <w:t>Verwerk alle opdrachten in een verslag</w:t>
      </w:r>
    </w:p>
    <w:p w:rsidR="00DC7155" w:rsidRPr="00F32DBF" w:rsidRDefault="00DC7155" w:rsidP="00E04123">
      <w:pPr>
        <w:pStyle w:val="Lijstalinea"/>
        <w:numPr>
          <w:ilvl w:val="0"/>
          <w:numId w:val="29"/>
        </w:numPr>
        <w:spacing w:after="0"/>
      </w:pPr>
      <w:r w:rsidRPr="00F32DBF">
        <w:t>Het verslag moet voldoen aan de eisen van een verslag volgens de afspraken van Nederlands</w:t>
      </w:r>
    </w:p>
    <w:p w:rsidR="00DC7155" w:rsidRPr="00F32DBF" w:rsidRDefault="00DC7155" w:rsidP="00E04123">
      <w:pPr>
        <w:pStyle w:val="Lijstalinea"/>
        <w:numPr>
          <w:ilvl w:val="1"/>
          <w:numId w:val="29"/>
        </w:numPr>
        <w:spacing w:after="0"/>
      </w:pPr>
      <w:r w:rsidRPr="00F32DBF">
        <w:t>Voorblad met persoonsgegevens</w:t>
      </w:r>
    </w:p>
    <w:p w:rsidR="00DC7155" w:rsidRPr="00F32DBF" w:rsidRDefault="00DC7155" w:rsidP="00E04123">
      <w:pPr>
        <w:pStyle w:val="Lijstalinea"/>
        <w:numPr>
          <w:ilvl w:val="1"/>
          <w:numId w:val="29"/>
        </w:numPr>
        <w:spacing w:after="0"/>
      </w:pPr>
      <w:r w:rsidRPr="00F32DBF">
        <w:t>Titel opdracht</w:t>
      </w:r>
    </w:p>
    <w:p w:rsidR="00DC7155" w:rsidRPr="00F32DBF" w:rsidRDefault="00DC7155" w:rsidP="00E04123">
      <w:pPr>
        <w:pStyle w:val="Lijstalinea"/>
        <w:numPr>
          <w:ilvl w:val="1"/>
          <w:numId w:val="29"/>
        </w:numPr>
        <w:spacing w:after="0"/>
      </w:pPr>
      <w:r w:rsidRPr="00F32DBF">
        <w:t>Inhoudsopgave</w:t>
      </w:r>
    </w:p>
    <w:p w:rsidR="00DC7155" w:rsidRPr="00F32DBF" w:rsidRDefault="00DC7155" w:rsidP="00E04123">
      <w:pPr>
        <w:pStyle w:val="Lijstalinea"/>
        <w:numPr>
          <w:ilvl w:val="1"/>
          <w:numId w:val="29"/>
        </w:numPr>
        <w:spacing w:after="0"/>
      </w:pPr>
      <w:r w:rsidRPr="00F32DBF">
        <w:t>Hoofdstukken met daarin de opdrachten</w:t>
      </w:r>
    </w:p>
    <w:p w:rsidR="00DC7155" w:rsidRPr="00F32DBF" w:rsidRDefault="00DC7155" w:rsidP="00E04123">
      <w:pPr>
        <w:pStyle w:val="Lijstalinea"/>
        <w:numPr>
          <w:ilvl w:val="1"/>
          <w:numId w:val="29"/>
        </w:numPr>
        <w:spacing w:after="0"/>
      </w:pPr>
      <w:r w:rsidRPr="00F32DBF">
        <w:t>Reflectie op proces en product</w:t>
      </w:r>
    </w:p>
    <w:p w:rsidR="008C0BB4" w:rsidRDefault="008C0BB4" w:rsidP="00E04123">
      <w:pPr>
        <w:pStyle w:val="Lijstalinea"/>
        <w:numPr>
          <w:ilvl w:val="0"/>
          <w:numId w:val="29"/>
        </w:numPr>
        <w:spacing w:after="0"/>
      </w:pPr>
      <w:r w:rsidRPr="00F32DBF">
        <w:t>Laat de deelopdrachten na beoordeling aftekenen op de checklist</w:t>
      </w:r>
    </w:p>
    <w:p w:rsidR="00BF60C1" w:rsidRDefault="00BF60C1" w:rsidP="00BF60C1">
      <w:pPr>
        <w:spacing w:after="0"/>
      </w:pPr>
    </w:p>
    <w:p w:rsidR="00BF60C1" w:rsidRPr="00F32DBF" w:rsidRDefault="00BF60C1" w:rsidP="00BF60C1">
      <w:pPr>
        <w:spacing w:after="0"/>
      </w:pPr>
    </w:p>
    <w:p w:rsidR="00E04123" w:rsidRDefault="00EF3EB5" w:rsidP="00EF3EB5">
      <w:pPr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rPr>
          <w:noProof/>
        </w:rPr>
        <w:drawing>
          <wp:inline distT="0" distB="0" distL="0" distR="0" wp14:anchorId="5896FA3B" wp14:editId="28AAB0E4">
            <wp:extent cx="4212285" cy="2511743"/>
            <wp:effectExtent l="0" t="0" r="0" b="3175"/>
            <wp:docPr id="18" name="Afbeelding 18" descr="http://www.koggecourant.nl/images/nieuws/2014/11_november/samenwer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oggecourant.nl/images/nieuws/2014/11_november/samenwerke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32" cy="251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123">
        <w:br w:type="page"/>
      </w:r>
    </w:p>
    <w:p w:rsidR="000A1D18" w:rsidRPr="00F32DBF" w:rsidRDefault="00453108" w:rsidP="00E04123">
      <w:pPr>
        <w:pStyle w:val="Titel"/>
      </w:pPr>
      <w:r>
        <w:lastRenderedPageBreak/>
        <w:t>Opdracht</w:t>
      </w:r>
      <w:r w:rsidR="00517A53">
        <w:t xml:space="preserve"> </w:t>
      </w:r>
      <w:r w:rsidR="000A1D18" w:rsidRPr="00F32DBF">
        <w:t xml:space="preserve">1 </w:t>
      </w:r>
      <w:r>
        <w:t xml:space="preserve">- </w:t>
      </w:r>
      <w:bookmarkStart w:id="1" w:name="_GoBack"/>
      <w:bookmarkEnd w:id="1"/>
      <w:r w:rsidR="000A1D18" w:rsidRPr="00F32DBF">
        <w:t>Gesprek</w:t>
      </w:r>
    </w:p>
    <w:p w:rsidR="004E1AFC" w:rsidRPr="00F32DBF" w:rsidRDefault="00297685" w:rsidP="00F32DBF">
      <w:pPr>
        <w:spacing w:after="0"/>
      </w:pPr>
      <w:r>
        <w:t>Ga een gesprek aan</w:t>
      </w:r>
      <w:r w:rsidR="004E1AFC" w:rsidRPr="00F32DBF">
        <w:t xml:space="preserve"> met een zorgvrager/ familielid die te maken heeft gehad met sterven en rouw.</w:t>
      </w:r>
    </w:p>
    <w:p w:rsidR="004E1AFC" w:rsidRPr="00F32DBF" w:rsidRDefault="00517A53" w:rsidP="00E04123">
      <w:pPr>
        <w:pStyle w:val="Kop2"/>
      </w:pPr>
      <w:r>
        <w:t>Organiseer een gesprek</w:t>
      </w:r>
    </w:p>
    <w:p w:rsidR="000A1D18" w:rsidRPr="00F32DBF" w:rsidRDefault="000A1D18" w:rsidP="00E04123">
      <w:pPr>
        <w:pStyle w:val="Lijstalinea"/>
        <w:numPr>
          <w:ilvl w:val="0"/>
          <w:numId w:val="30"/>
        </w:numPr>
        <w:spacing w:after="0"/>
      </w:pPr>
      <w:r w:rsidRPr="00F32DBF">
        <w:t xml:space="preserve">Bereidt het gesprek voor m.b.v. de theorie die je hebt gehad over sterven en rouw, begeleidingskunde, verpleegkunde </w:t>
      </w:r>
      <w:r w:rsidR="00517A53">
        <w:t>en alle andere relevante vakken</w:t>
      </w:r>
    </w:p>
    <w:p w:rsidR="000A1D18" w:rsidRPr="00F32DBF" w:rsidRDefault="000A1D18" w:rsidP="00E04123">
      <w:pPr>
        <w:pStyle w:val="Lijstalinea"/>
        <w:numPr>
          <w:ilvl w:val="0"/>
          <w:numId w:val="30"/>
        </w:numPr>
        <w:spacing w:after="0"/>
      </w:pPr>
      <w:r w:rsidRPr="00F32DBF">
        <w:t>Bereidt een gesprek voor met vragen gericht op de drie dimensies</w:t>
      </w:r>
    </w:p>
    <w:p w:rsidR="000A1D18" w:rsidRPr="00F32DBF" w:rsidRDefault="000A1D18" w:rsidP="00E04123">
      <w:pPr>
        <w:pStyle w:val="Lijstalinea"/>
        <w:numPr>
          <w:ilvl w:val="0"/>
          <w:numId w:val="30"/>
        </w:numPr>
        <w:spacing w:after="0"/>
      </w:pPr>
      <w:r w:rsidRPr="00F32DBF">
        <w:t>Gebruik je gesprekstechnische vaardigheden</w:t>
      </w:r>
    </w:p>
    <w:p w:rsidR="000A1D18" w:rsidRPr="00F32DBF" w:rsidRDefault="000A1D18" w:rsidP="00E04123">
      <w:pPr>
        <w:pStyle w:val="Lijstalinea"/>
        <w:numPr>
          <w:ilvl w:val="0"/>
          <w:numId w:val="30"/>
        </w:numPr>
        <w:spacing w:after="0"/>
      </w:pPr>
      <w:r w:rsidRPr="00F32DBF">
        <w:t>Maak een samenvatting van het gesprek waarin je de belangrijkste aspecten beschrij</w:t>
      </w:r>
      <w:r w:rsidR="00517A53">
        <w:t>ft gericht op de drie dimensies</w:t>
      </w:r>
    </w:p>
    <w:p w:rsidR="00E04123" w:rsidRDefault="00E04123" w:rsidP="00F32DBF">
      <w:pPr>
        <w:spacing w:after="0"/>
      </w:pPr>
    </w:p>
    <w:p w:rsidR="000A1D18" w:rsidRPr="00F32DBF" w:rsidRDefault="00293759" w:rsidP="00E04123">
      <w:pPr>
        <w:pStyle w:val="Kop2"/>
      </w:pPr>
      <w:r>
        <w:t>Verwerk daarin</w:t>
      </w:r>
    </w:p>
    <w:p w:rsidR="000A1D18" w:rsidRPr="00F32DBF" w:rsidRDefault="00EF24C4" w:rsidP="00E04123">
      <w:pPr>
        <w:pStyle w:val="Lijstalinea"/>
        <w:numPr>
          <w:ilvl w:val="0"/>
          <w:numId w:val="31"/>
        </w:numPr>
        <w:spacing w:after="0"/>
      </w:pPr>
      <w:r>
        <w:t>Wat heeft het</w:t>
      </w:r>
      <w:r w:rsidR="000A1D18" w:rsidRPr="00F32DBF">
        <w:t xml:space="preserve"> meeste indruk gemaakt op de geïnterviewde</w:t>
      </w:r>
    </w:p>
    <w:p w:rsidR="000A1D18" w:rsidRPr="00F32DBF" w:rsidRDefault="000A1D18" w:rsidP="00E04123">
      <w:pPr>
        <w:pStyle w:val="Lijstalinea"/>
        <w:numPr>
          <w:ilvl w:val="0"/>
          <w:numId w:val="31"/>
        </w:numPr>
        <w:spacing w:after="0"/>
      </w:pPr>
      <w:r w:rsidRPr="00F32DBF">
        <w:t>Wat heeft het meeste indruk gemaakt op jullie</w:t>
      </w:r>
    </w:p>
    <w:p w:rsidR="004E1AFC" w:rsidRPr="00F32DBF" w:rsidRDefault="000A1D18" w:rsidP="00F32DBF">
      <w:pPr>
        <w:pStyle w:val="Lijstalinea"/>
        <w:numPr>
          <w:ilvl w:val="0"/>
          <w:numId w:val="31"/>
        </w:numPr>
        <w:spacing w:after="0"/>
      </w:pPr>
      <w:r w:rsidRPr="00F32DBF">
        <w:t>Wat neem je hierin mee</w:t>
      </w:r>
      <w:r w:rsidR="00CD477B">
        <w:t xml:space="preserve"> in</w:t>
      </w:r>
      <w:r w:rsidRPr="00F32DBF">
        <w:t xml:space="preserve"> je rol als verpleegkundige</w:t>
      </w:r>
    </w:p>
    <w:p w:rsidR="004E1AFC" w:rsidRPr="00F32DBF" w:rsidRDefault="004E1AFC" w:rsidP="00237129">
      <w:pPr>
        <w:pStyle w:val="Lijstalinea"/>
        <w:numPr>
          <w:ilvl w:val="0"/>
          <w:numId w:val="31"/>
        </w:numPr>
        <w:spacing w:after="0"/>
      </w:pPr>
      <w:r w:rsidRPr="00F32DBF">
        <w:t>Betrek d</w:t>
      </w:r>
      <w:r w:rsidR="002115A2">
        <w:t>e rol van verpleegkundige hierbij</w:t>
      </w:r>
    </w:p>
    <w:p w:rsidR="004E1AFC" w:rsidRPr="00F32DBF" w:rsidRDefault="004E1AFC" w:rsidP="00237129">
      <w:pPr>
        <w:pStyle w:val="Lijstalinea"/>
        <w:numPr>
          <w:ilvl w:val="0"/>
          <w:numId w:val="31"/>
        </w:numPr>
        <w:spacing w:after="0"/>
      </w:pPr>
      <w:r w:rsidRPr="00F32DBF">
        <w:t>Wat leer je van dit gesprek</w:t>
      </w:r>
    </w:p>
    <w:p w:rsidR="000A1D18" w:rsidRDefault="009C169C" w:rsidP="00237129">
      <w:pPr>
        <w:pStyle w:val="Lijstalinea"/>
        <w:numPr>
          <w:ilvl w:val="0"/>
          <w:numId w:val="31"/>
        </w:numPr>
        <w:spacing w:after="0"/>
      </w:pPr>
      <w:r>
        <w:t>Welke kwaliteiten heb je nodig om mensen te ondersteunen bij sterven</w:t>
      </w:r>
    </w:p>
    <w:p w:rsidR="009C169C" w:rsidRDefault="009C169C" w:rsidP="00237129">
      <w:pPr>
        <w:pStyle w:val="Lijstalinea"/>
        <w:numPr>
          <w:ilvl w:val="0"/>
          <w:numId w:val="31"/>
        </w:numPr>
        <w:spacing w:after="0"/>
      </w:pPr>
      <w:r>
        <w:t>Wat wil je daarin voor jezelf verder ontwikkelen</w:t>
      </w:r>
    </w:p>
    <w:p w:rsidR="00E04123" w:rsidRDefault="00E04123" w:rsidP="00F32DBF">
      <w:pPr>
        <w:spacing w:after="0"/>
      </w:pPr>
    </w:p>
    <w:p w:rsidR="00556595" w:rsidRPr="00F32DBF" w:rsidRDefault="00556595" w:rsidP="00F32DBF">
      <w:pPr>
        <w:spacing w:after="0"/>
      </w:pPr>
    </w:p>
    <w:p w:rsidR="000A1D18" w:rsidRPr="00F32DBF" w:rsidRDefault="00A92541" w:rsidP="00EB226D">
      <w:pPr>
        <w:pStyle w:val="Titel"/>
      </w:pPr>
      <w:r w:rsidRPr="00F32DBF">
        <w:t>Opdracht 2</w:t>
      </w:r>
      <w:r w:rsidR="00517A53">
        <w:t xml:space="preserve"> -</w:t>
      </w:r>
      <w:r w:rsidRPr="00F32DBF">
        <w:t xml:space="preserve"> W</w:t>
      </w:r>
      <w:r w:rsidR="001B7E53">
        <w:t>at gebeurt</w:t>
      </w:r>
      <w:r w:rsidR="000A1D18" w:rsidRPr="00F32DBF">
        <w:t xml:space="preserve"> er na het overlijden</w:t>
      </w:r>
    </w:p>
    <w:p w:rsidR="000A1D18" w:rsidRPr="00F32DBF" w:rsidRDefault="000A1D18" w:rsidP="00E04123">
      <w:pPr>
        <w:pStyle w:val="Lijstalinea"/>
        <w:numPr>
          <w:ilvl w:val="0"/>
          <w:numId w:val="32"/>
        </w:numPr>
        <w:spacing w:after="0"/>
      </w:pPr>
      <w:r w:rsidRPr="00F32DBF">
        <w:t>Wat is de taak en functie</w:t>
      </w:r>
      <w:r w:rsidR="00AA091A">
        <w:t xml:space="preserve"> van de uitvaart verzorger</w:t>
      </w:r>
    </w:p>
    <w:p w:rsidR="000A1D18" w:rsidRDefault="00FF4687" w:rsidP="003E50E3">
      <w:pPr>
        <w:pStyle w:val="Lijstalinea"/>
        <w:numPr>
          <w:ilvl w:val="1"/>
          <w:numId w:val="32"/>
        </w:numPr>
        <w:spacing w:after="0"/>
      </w:pPr>
      <w:r>
        <w:t>Welke kosten zijn aan een uitvaart</w:t>
      </w:r>
      <w:r w:rsidR="000A1D18" w:rsidRPr="00F32DBF">
        <w:t xml:space="preserve"> verbonden</w:t>
      </w:r>
    </w:p>
    <w:p w:rsidR="00AA091A" w:rsidRPr="00F32DBF" w:rsidRDefault="00AA091A" w:rsidP="00AA091A">
      <w:pPr>
        <w:pStyle w:val="Lijstalinea"/>
        <w:numPr>
          <w:ilvl w:val="1"/>
          <w:numId w:val="32"/>
        </w:numPr>
        <w:spacing w:after="0"/>
      </w:pPr>
      <w:r w:rsidRPr="00F32DBF">
        <w:t>Welke samenwerking best</w:t>
      </w:r>
      <w:r w:rsidR="00720942">
        <w:t>aat er tussen uitvaartverzorger</w:t>
      </w:r>
      <w:r w:rsidRPr="00F32DBF">
        <w:t xml:space="preserve"> en verpleegkundige</w:t>
      </w:r>
    </w:p>
    <w:p w:rsidR="000A1D18" w:rsidRDefault="00AA091A" w:rsidP="00E04123">
      <w:pPr>
        <w:pStyle w:val="Lijstalinea"/>
        <w:numPr>
          <w:ilvl w:val="0"/>
          <w:numId w:val="32"/>
        </w:numPr>
        <w:spacing w:after="0"/>
      </w:pPr>
      <w:r>
        <w:t xml:space="preserve">Er bestaan verschillende rituelen binnen </w:t>
      </w:r>
      <w:r w:rsidR="00A92541" w:rsidRPr="00F32DBF">
        <w:t>verschillende geloven</w:t>
      </w:r>
    </w:p>
    <w:p w:rsidR="00AA091A" w:rsidRDefault="00AA091A" w:rsidP="00AA091A">
      <w:pPr>
        <w:pStyle w:val="Lijstalinea"/>
        <w:numPr>
          <w:ilvl w:val="1"/>
          <w:numId w:val="32"/>
        </w:numPr>
        <w:spacing w:after="0"/>
      </w:pPr>
      <w:r>
        <w:t>Kies 2 rituelen uit welke afwijken van de rituelen zoals in jouw omgeving gebruikelijk is</w:t>
      </w:r>
    </w:p>
    <w:p w:rsidR="00A92541" w:rsidRDefault="00AA091A" w:rsidP="00AA091A">
      <w:pPr>
        <w:pStyle w:val="Lijstalinea"/>
        <w:numPr>
          <w:ilvl w:val="1"/>
          <w:numId w:val="32"/>
        </w:numPr>
        <w:spacing w:after="0"/>
      </w:pPr>
      <w:r>
        <w:t>Leg uit waarom dit op di</w:t>
      </w:r>
      <w:r w:rsidR="00517A53">
        <w:t>e specifieke wijze gedaan wordt</w:t>
      </w:r>
    </w:p>
    <w:p w:rsidR="00AA091A" w:rsidRDefault="00AA091A" w:rsidP="00AA091A">
      <w:pPr>
        <w:pStyle w:val="Lijstalinea"/>
        <w:numPr>
          <w:ilvl w:val="1"/>
          <w:numId w:val="32"/>
        </w:numPr>
        <w:spacing w:after="0"/>
      </w:pPr>
      <w:r>
        <w:t>Wat is de rol van de verpleegkundige daarbij</w:t>
      </w:r>
    </w:p>
    <w:p w:rsidR="00C707A7" w:rsidRDefault="00C707A7" w:rsidP="00C707A7">
      <w:pPr>
        <w:pStyle w:val="Lijstalinea"/>
        <w:numPr>
          <w:ilvl w:val="0"/>
          <w:numId w:val="32"/>
        </w:numPr>
        <w:spacing w:after="0"/>
      </w:pPr>
      <w:r>
        <w:t>Schrijf een begeleidingsplan gericht op laatste zorg aan de overledene</w:t>
      </w:r>
      <w:r w:rsidR="003E50E3">
        <w:t xml:space="preserve"> en de familie</w:t>
      </w:r>
    </w:p>
    <w:p w:rsidR="003E50E3" w:rsidRDefault="003E50E3" w:rsidP="003E50E3">
      <w:pPr>
        <w:pStyle w:val="Lijstalinea"/>
        <w:numPr>
          <w:ilvl w:val="1"/>
          <w:numId w:val="32"/>
        </w:numPr>
        <w:spacing w:after="0"/>
      </w:pPr>
      <w:r>
        <w:t>Bereidt een begeleidingsgesprek voor a.d.h.v. het begeleidingsplan</w:t>
      </w:r>
    </w:p>
    <w:p w:rsidR="00E04123" w:rsidRDefault="00C707A7" w:rsidP="002B27B5">
      <w:pPr>
        <w:pStyle w:val="Lijstalinea"/>
        <w:numPr>
          <w:ilvl w:val="1"/>
          <w:numId w:val="32"/>
        </w:numPr>
        <w:spacing w:after="0"/>
      </w:pPr>
      <w:r>
        <w:t>Voer dit gesprek uit in de klas</w:t>
      </w:r>
    </w:p>
    <w:p w:rsidR="00556595" w:rsidRDefault="00556595">
      <w:r>
        <w:br w:type="page"/>
      </w:r>
    </w:p>
    <w:p w:rsidR="000A1D18" w:rsidRPr="00F32DBF" w:rsidRDefault="00A92541" w:rsidP="00E04123">
      <w:pPr>
        <w:pStyle w:val="Titel"/>
      </w:pPr>
      <w:r w:rsidRPr="00F32DBF">
        <w:lastRenderedPageBreak/>
        <w:t>Opdracht 3</w:t>
      </w:r>
      <w:r w:rsidR="00517A53">
        <w:t xml:space="preserve"> -</w:t>
      </w:r>
      <w:r w:rsidRPr="00F32DBF">
        <w:t xml:space="preserve"> Kinderen en overlijden</w:t>
      </w:r>
    </w:p>
    <w:p w:rsidR="00E04123" w:rsidRDefault="00A92541" w:rsidP="00F32DBF">
      <w:pPr>
        <w:spacing w:after="0"/>
      </w:pPr>
      <w:r w:rsidRPr="00F32DBF">
        <w:t>Jaarlijks sterven in Nederland rond de 1</w:t>
      </w:r>
      <w:r w:rsidR="00E04123">
        <w:t>.</w:t>
      </w:r>
      <w:r w:rsidRPr="00F32DBF">
        <w:t>500 jongens e</w:t>
      </w:r>
      <w:r w:rsidR="007C7BD4">
        <w:t>n meisjes onder de 14 jaar (</w:t>
      </w:r>
      <w:r w:rsidRPr="00F32DBF">
        <w:t>20</w:t>
      </w:r>
      <w:r w:rsidR="007C7BD4">
        <w:t>1</w:t>
      </w:r>
      <w:r w:rsidRPr="00F32DBF">
        <w:t xml:space="preserve">2). </w:t>
      </w:r>
    </w:p>
    <w:p w:rsidR="00A92541" w:rsidRPr="00F32DBF" w:rsidRDefault="00ED3A07" w:rsidP="00F32DBF">
      <w:pPr>
        <w:spacing w:after="0"/>
      </w:pPr>
      <w:r>
        <w:t>Dit heeft een enorme impac</w:t>
      </w:r>
      <w:r w:rsidR="00A92541" w:rsidRPr="00F32DBF">
        <w:t>t op alle betrokkenen.</w:t>
      </w:r>
      <w:r w:rsidR="002B27B5">
        <w:t xml:space="preserve"> Ook krijgen kinderen</w:t>
      </w:r>
      <w:r>
        <w:t xml:space="preserve"> te maken met het overlijden van dierbaren.</w:t>
      </w:r>
    </w:p>
    <w:p w:rsidR="00A92541" w:rsidRPr="00F32DBF" w:rsidRDefault="00A92541" w:rsidP="00F32DBF">
      <w:pPr>
        <w:spacing w:after="0"/>
      </w:pPr>
    </w:p>
    <w:p w:rsidR="00A92541" w:rsidRPr="00F32DBF" w:rsidRDefault="00A92541" w:rsidP="00E04123">
      <w:pPr>
        <w:pStyle w:val="Lijstalinea"/>
        <w:numPr>
          <w:ilvl w:val="0"/>
          <w:numId w:val="33"/>
        </w:numPr>
        <w:spacing w:after="0"/>
      </w:pPr>
      <w:r w:rsidRPr="00F32DBF">
        <w:t>Waaraan</w:t>
      </w:r>
      <w:r w:rsidR="00DC7155" w:rsidRPr="00F32DBF">
        <w:t>/waardoor</w:t>
      </w:r>
      <w:r w:rsidRPr="00F32DBF">
        <w:t xml:space="preserve"> kunnen kinderen sterven</w:t>
      </w:r>
    </w:p>
    <w:p w:rsidR="00A92541" w:rsidRPr="00F32DBF" w:rsidRDefault="00A92541" w:rsidP="00E04123">
      <w:pPr>
        <w:pStyle w:val="Lijstalinea"/>
        <w:numPr>
          <w:ilvl w:val="0"/>
          <w:numId w:val="33"/>
        </w:numPr>
        <w:spacing w:after="0"/>
      </w:pPr>
      <w:r w:rsidRPr="00F32DBF">
        <w:t>Wat is er anders bij kinderen die sterven in vergelijking met volwassenen</w:t>
      </w:r>
    </w:p>
    <w:p w:rsidR="00A92541" w:rsidRPr="00F32DBF" w:rsidRDefault="00A92541" w:rsidP="00E04123">
      <w:pPr>
        <w:pStyle w:val="Lijstalinea"/>
        <w:numPr>
          <w:ilvl w:val="0"/>
          <w:numId w:val="33"/>
        </w:numPr>
        <w:spacing w:after="0"/>
      </w:pPr>
      <w:r w:rsidRPr="00F32DBF">
        <w:t>Wat zullen verschillen zijn in de terminale fase</w:t>
      </w:r>
    </w:p>
    <w:p w:rsidR="00A92541" w:rsidRPr="00F32DBF" w:rsidRDefault="00A92541" w:rsidP="00ED3A07">
      <w:pPr>
        <w:pStyle w:val="Lijstalinea"/>
        <w:numPr>
          <w:ilvl w:val="1"/>
          <w:numId w:val="33"/>
        </w:numPr>
        <w:spacing w:after="0"/>
      </w:pPr>
      <w:r w:rsidRPr="00F32DBF">
        <w:t>Denk aan de drie dimensies</w:t>
      </w:r>
    </w:p>
    <w:p w:rsidR="00A92541" w:rsidRPr="00F32DBF" w:rsidRDefault="00A92541" w:rsidP="00E04123">
      <w:pPr>
        <w:pStyle w:val="Lijstalinea"/>
        <w:numPr>
          <w:ilvl w:val="0"/>
          <w:numId w:val="33"/>
        </w:numPr>
        <w:spacing w:after="0"/>
      </w:pPr>
      <w:r w:rsidRPr="00F32DBF">
        <w:t>Wat i</w:t>
      </w:r>
      <w:r w:rsidR="00517A53">
        <w:t>s de rol van de verpleegkundige</w:t>
      </w:r>
    </w:p>
    <w:p w:rsidR="00A92541" w:rsidRPr="00F32DBF" w:rsidRDefault="00A92541" w:rsidP="00ED3A07">
      <w:pPr>
        <w:pStyle w:val="Lijstalinea"/>
        <w:numPr>
          <w:ilvl w:val="1"/>
          <w:numId w:val="33"/>
        </w:numPr>
        <w:spacing w:after="0"/>
      </w:pPr>
      <w:r w:rsidRPr="00F32DBF">
        <w:t>Denk aan de drie dimensies</w:t>
      </w:r>
    </w:p>
    <w:p w:rsidR="00845A96" w:rsidRPr="00F32DBF" w:rsidRDefault="00DC7155" w:rsidP="00845A96">
      <w:pPr>
        <w:pStyle w:val="Lijstalinea"/>
        <w:numPr>
          <w:ilvl w:val="0"/>
          <w:numId w:val="33"/>
        </w:numPr>
        <w:spacing w:after="0"/>
      </w:pPr>
      <w:r w:rsidRPr="00F32DBF">
        <w:t>Welke palliatieve zorg bestaat er voor kinderen en hun familie</w:t>
      </w:r>
    </w:p>
    <w:p w:rsidR="003D0626" w:rsidRPr="00F32DBF" w:rsidRDefault="00890135" w:rsidP="003D0626">
      <w:pPr>
        <w:pStyle w:val="Lijstalinea"/>
        <w:numPr>
          <w:ilvl w:val="0"/>
          <w:numId w:val="33"/>
        </w:numPr>
        <w:spacing w:after="0"/>
      </w:pPr>
      <w:r w:rsidRPr="00F32DBF">
        <w:t>Hoe kun je kinderen begeleide</w:t>
      </w:r>
      <w:r w:rsidR="00517A53">
        <w:t>n bij het verwerken van verlies</w:t>
      </w:r>
    </w:p>
    <w:p w:rsidR="00A92541" w:rsidRDefault="002B27B5" w:rsidP="002B27B5">
      <w:pPr>
        <w:pStyle w:val="Lijstalinea"/>
        <w:numPr>
          <w:ilvl w:val="0"/>
          <w:numId w:val="33"/>
        </w:numPr>
        <w:spacing w:after="0"/>
      </w:pPr>
      <w:r>
        <w:t xml:space="preserve">Welke </w:t>
      </w:r>
      <w:r w:rsidR="00A9257F">
        <w:t>hulpmiddelen ka</w:t>
      </w:r>
      <w:r>
        <w:t>n je kinderen aanbieden om te leren omgaan met verlies</w:t>
      </w:r>
    </w:p>
    <w:p w:rsidR="002B27B5" w:rsidRDefault="002B27B5" w:rsidP="002B27B5">
      <w:pPr>
        <w:pStyle w:val="Lijstalinea"/>
        <w:numPr>
          <w:ilvl w:val="1"/>
          <w:numId w:val="33"/>
        </w:numPr>
        <w:spacing w:after="0"/>
      </w:pPr>
      <w:r>
        <w:t>Werk 2 hulpmiddelen uit</w:t>
      </w:r>
    </w:p>
    <w:p w:rsidR="00845A96" w:rsidRDefault="00845A96" w:rsidP="002B27B5">
      <w:pPr>
        <w:pStyle w:val="Lijstalinea"/>
        <w:numPr>
          <w:ilvl w:val="1"/>
          <w:numId w:val="33"/>
        </w:numPr>
        <w:spacing w:after="0"/>
      </w:pPr>
      <w:r>
        <w:t xml:space="preserve">Zoek uit wat Stichting achter </w:t>
      </w:r>
      <w:r w:rsidR="00517A53">
        <w:t>de regenboog is. Bekijk op YouT</w:t>
      </w:r>
      <w:r>
        <w:t xml:space="preserve">ube: </w:t>
      </w:r>
      <w:hyperlink r:id="rId22" w:history="1">
        <w:r w:rsidRPr="00517A53">
          <w:rPr>
            <w:rStyle w:val="Hyperlink"/>
          </w:rPr>
          <w:t>Kinderweekend achter de regenboog</w:t>
        </w:r>
      </w:hyperlink>
      <w:r>
        <w:t>. Maak hiervan een samenvatting, reflecteer hierop en verwerk dit in het verslag.</w:t>
      </w:r>
    </w:p>
    <w:p w:rsidR="00517A53" w:rsidRDefault="00517A53" w:rsidP="00517A53">
      <w:pPr>
        <w:spacing w:after="0"/>
      </w:pPr>
    </w:p>
    <w:p w:rsidR="00517A53" w:rsidRDefault="00517A53" w:rsidP="00517A53">
      <w:pPr>
        <w:spacing w:after="0"/>
        <w:jc w:val="center"/>
      </w:pPr>
      <w:r>
        <w:rPr>
          <w:noProof/>
        </w:rPr>
        <w:drawing>
          <wp:inline distT="0" distB="0" distL="0" distR="0" wp14:anchorId="1B27F060" wp14:editId="09FC5074">
            <wp:extent cx="3073400" cy="1594208"/>
            <wp:effectExtent l="57150" t="57150" r="50800" b="44450"/>
            <wp:docPr id="20" name="Afbeelding 2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80730" cy="15980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27000" h="127000"/>
                    </a:sp3d>
                  </pic:spPr>
                </pic:pic>
              </a:graphicData>
            </a:graphic>
          </wp:inline>
        </w:drawing>
      </w:r>
    </w:p>
    <w:p w:rsidR="000A1D18" w:rsidRPr="00F32DBF" w:rsidRDefault="000A1D18" w:rsidP="00F32DBF">
      <w:pPr>
        <w:spacing w:after="0"/>
      </w:pPr>
    </w:p>
    <w:p w:rsidR="00E04123" w:rsidRPr="00F32DBF" w:rsidRDefault="00E04123" w:rsidP="00E04123">
      <w:pPr>
        <w:pStyle w:val="Titel"/>
      </w:pPr>
      <w:r w:rsidRPr="00F32DBF">
        <w:t xml:space="preserve">Opdracht </w:t>
      </w:r>
      <w:r w:rsidR="00BC5D91">
        <w:t>4</w:t>
      </w:r>
      <w:r w:rsidR="00517A53">
        <w:t xml:space="preserve"> -</w:t>
      </w:r>
      <w:r w:rsidR="00612FBC">
        <w:t xml:space="preserve"> Keuze </w:t>
      </w:r>
      <w:r w:rsidR="00BC5D91">
        <w:t>opdracht</w:t>
      </w:r>
    </w:p>
    <w:p w:rsidR="00BB0FC5" w:rsidRPr="0012135C" w:rsidRDefault="00890135" w:rsidP="00F32DBF">
      <w:pPr>
        <w:spacing w:after="0"/>
        <w:rPr>
          <w:u w:val="single"/>
        </w:rPr>
      </w:pPr>
      <w:r w:rsidRPr="0012135C">
        <w:rPr>
          <w:u w:val="single"/>
        </w:rPr>
        <w:t>Kies een onderwerp waarin je je verder gaat verdiepen:</w:t>
      </w:r>
    </w:p>
    <w:p w:rsidR="00BB0FC5" w:rsidRPr="00F32DBF" w:rsidRDefault="00BB0FC5" w:rsidP="00BC5D91">
      <w:pPr>
        <w:pStyle w:val="Lijstalinea"/>
        <w:numPr>
          <w:ilvl w:val="0"/>
          <w:numId w:val="36"/>
        </w:numPr>
      </w:pPr>
      <w:r w:rsidRPr="00F32DBF">
        <w:t>Orgaandona</w:t>
      </w:r>
      <w:r w:rsidR="00BC5D91">
        <w:t>tie</w:t>
      </w:r>
    </w:p>
    <w:p w:rsidR="00AC348C" w:rsidRPr="00F32DBF" w:rsidRDefault="00AC348C" w:rsidP="00BC5D91">
      <w:pPr>
        <w:pStyle w:val="Lijstalinea"/>
        <w:numPr>
          <w:ilvl w:val="0"/>
          <w:numId w:val="36"/>
        </w:numPr>
      </w:pPr>
      <w:r w:rsidRPr="00F32DBF">
        <w:t xml:space="preserve">Interview een </w:t>
      </w:r>
      <w:r w:rsidR="000670A8" w:rsidRPr="00F32DBF">
        <w:t>deskundige /</w:t>
      </w:r>
      <w:r w:rsidRPr="00F32DBF">
        <w:t>medewerker over een zelf gekozen onderwerp passend bij het project</w:t>
      </w:r>
    </w:p>
    <w:p w:rsidR="00BB0FC5" w:rsidRPr="00F32DBF" w:rsidRDefault="00890135" w:rsidP="00BC5D91">
      <w:pPr>
        <w:pStyle w:val="Lijstalinea"/>
        <w:numPr>
          <w:ilvl w:val="0"/>
          <w:numId w:val="36"/>
        </w:numPr>
      </w:pPr>
      <w:r w:rsidRPr="00F32DBF">
        <w:t>Werk je eigen uitvaart uit</w:t>
      </w:r>
    </w:p>
    <w:p w:rsidR="00DB3361" w:rsidRPr="00F32DBF" w:rsidRDefault="00DB3361" w:rsidP="00BC5D91">
      <w:pPr>
        <w:pStyle w:val="Lijstalinea"/>
        <w:numPr>
          <w:ilvl w:val="0"/>
          <w:numId w:val="36"/>
        </w:numPr>
      </w:pPr>
      <w:r w:rsidRPr="00F32DBF">
        <w:t>Kind</w:t>
      </w:r>
      <w:r w:rsidR="00BC5D91">
        <w:t xml:space="preserve"> en overlijden</w:t>
      </w:r>
    </w:p>
    <w:p w:rsidR="00DB3361" w:rsidRPr="00F32DBF" w:rsidRDefault="00DB3361" w:rsidP="00BC5D91">
      <w:pPr>
        <w:pStyle w:val="Lijstalinea"/>
        <w:numPr>
          <w:ilvl w:val="0"/>
          <w:numId w:val="36"/>
        </w:numPr>
      </w:pPr>
      <w:r w:rsidRPr="00F32DBF">
        <w:t>Eigen</w:t>
      </w:r>
      <w:r w:rsidR="00BC5D91">
        <w:t xml:space="preserve"> keuze</w:t>
      </w:r>
    </w:p>
    <w:p w:rsidR="00517A53" w:rsidRDefault="00ED3A07" w:rsidP="00517A53">
      <w:pPr>
        <w:spacing w:after="0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t xml:space="preserve">Geef een </w:t>
      </w:r>
      <w:r w:rsidR="0058649C">
        <w:t>presentatie aan je klas.</w:t>
      </w:r>
      <w:r w:rsidR="00517A53">
        <w:br w:type="page"/>
      </w:r>
    </w:p>
    <w:p w:rsidR="0058649C" w:rsidRDefault="0058649C" w:rsidP="0058649C">
      <w:pPr>
        <w:pStyle w:val="Titel"/>
      </w:pPr>
      <w:r>
        <w:t>Opdracht 5</w:t>
      </w:r>
      <w:r w:rsidR="00517A53">
        <w:t xml:space="preserve"> – Excursies</w:t>
      </w:r>
    </w:p>
    <w:p w:rsidR="0058649C" w:rsidRPr="0012135C" w:rsidRDefault="0058649C" w:rsidP="00F32DBF">
      <w:pPr>
        <w:spacing w:after="0"/>
        <w:rPr>
          <w:u w:val="single"/>
        </w:rPr>
      </w:pPr>
      <w:r w:rsidRPr="0012135C">
        <w:rPr>
          <w:u w:val="single"/>
        </w:rPr>
        <w:t>Tijdens dit pro</w:t>
      </w:r>
      <w:r w:rsidR="00845A96" w:rsidRPr="0012135C">
        <w:rPr>
          <w:u w:val="single"/>
        </w:rPr>
        <w:t>ject ga je een aantal excursies</w:t>
      </w:r>
      <w:r w:rsidRPr="0012135C">
        <w:rPr>
          <w:u w:val="single"/>
        </w:rPr>
        <w:t xml:space="preserve"> volgen zoals:</w:t>
      </w:r>
    </w:p>
    <w:p w:rsidR="0058649C" w:rsidRDefault="0058649C" w:rsidP="0058649C">
      <w:pPr>
        <w:pStyle w:val="Lijstalinea"/>
        <w:numPr>
          <w:ilvl w:val="0"/>
          <w:numId w:val="41"/>
        </w:numPr>
        <w:spacing w:after="0"/>
      </w:pPr>
      <w:r>
        <w:t>Crematorium</w:t>
      </w:r>
    </w:p>
    <w:p w:rsidR="00845A96" w:rsidRDefault="00517A53" w:rsidP="0058649C">
      <w:pPr>
        <w:pStyle w:val="Lijstalinea"/>
        <w:numPr>
          <w:ilvl w:val="0"/>
          <w:numId w:val="41"/>
        </w:numPr>
        <w:spacing w:after="0"/>
      </w:pPr>
      <w:r>
        <w:t>B</w:t>
      </w:r>
      <w:r w:rsidR="00845A96">
        <w:t>egrafenisonderneming</w:t>
      </w:r>
    </w:p>
    <w:p w:rsidR="0058649C" w:rsidRDefault="0058649C" w:rsidP="0058649C">
      <w:pPr>
        <w:pStyle w:val="Lijstalinea"/>
        <w:numPr>
          <w:ilvl w:val="0"/>
          <w:numId w:val="41"/>
        </w:numPr>
        <w:spacing w:after="0"/>
      </w:pPr>
      <w:r>
        <w:t>Hospice</w:t>
      </w:r>
    </w:p>
    <w:p w:rsidR="00BC5D91" w:rsidRDefault="0058649C" w:rsidP="007F6445">
      <w:pPr>
        <w:pStyle w:val="Lijstalinea"/>
        <w:numPr>
          <w:ilvl w:val="0"/>
          <w:numId w:val="41"/>
        </w:numPr>
        <w:spacing w:after="0"/>
      </w:pPr>
      <w:r>
        <w:t>Naar eigen wens</w:t>
      </w:r>
      <w:r w:rsidR="00A9257F">
        <w:t xml:space="preserve"> in overleg met docent</w:t>
      </w:r>
    </w:p>
    <w:p w:rsidR="00517A53" w:rsidRDefault="00517A53" w:rsidP="00517A53">
      <w:pPr>
        <w:spacing w:after="0"/>
      </w:pPr>
    </w:p>
    <w:p w:rsidR="00517A53" w:rsidRPr="007F6445" w:rsidRDefault="00517A53" w:rsidP="00517A53">
      <w:pPr>
        <w:spacing w:after="0"/>
      </w:pPr>
    </w:p>
    <w:p w:rsidR="00BC5D91" w:rsidRPr="00784BC6" w:rsidRDefault="00BC5D91" w:rsidP="00784BC6">
      <w:pPr>
        <w:pStyle w:val="Titel"/>
      </w:pPr>
      <w:r>
        <w:lastRenderedPageBreak/>
        <w:t>Oplevering</w:t>
      </w:r>
    </w:p>
    <w:p w:rsidR="00784BC6" w:rsidRDefault="00784BC6" w:rsidP="00BC5D91">
      <w:pPr>
        <w:pStyle w:val="Lijstalinea"/>
        <w:numPr>
          <w:ilvl w:val="0"/>
          <w:numId w:val="37"/>
        </w:numPr>
        <w:spacing w:after="0"/>
      </w:pPr>
      <w:r>
        <w:t>V</w:t>
      </w:r>
      <w:r w:rsidR="0012135C">
        <w:t>oer het begeleiding gesprek uit</w:t>
      </w:r>
    </w:p>
    <w:p w:rsidR="00890135" w:rsidRPr="00F32DBF" w:rsidRDefault="00887789" w:rsidP="00BC5D91">
      <w:pPr>
        <w:pStyle w:val="Lijstalinea"/>
        <w:numPr>
          <w:ilvl w:val="0"/>
          <w:numId w:val="37"/>
        </w:numPr>
        <w:spacing w:after="0"/>
      </w:pPr>
      <w:r w:rsidRPr="00F32DBF">
        <w:t xml:space="preserve">Maak een presentatie </w:t>
      </w:r>
      <w:r w:rsidR="00784BC6">
        <w:t xml:space="preserve">over het onderwerp naar keuze en verwerk hierin wat </w:t>
      </w:r>
      <w:r w:rsidRPr="00F32DBF">
        <w:t xml:space="preserve">voor jullie </w:t>
      </w:r>
      <w:r w:rsidR="00784BC6">
        <w:t xml:space="preserve">de </w:t>
      </w:r>
      <w:r w:rsidRPr="00F32DBF">
        <w:t>meest belangrijke</w:t>
      </w:r>
      <w:r w:rsidR="00E04123">
        <w:t xml:space="preserve"> </w:t>
      </w:r>
      <w:r w:rsidRPr="00F32DBF">
        <w:t xml:space="preserve">(leer) </w:t>
      </w:r>
      <w:r w:rsidR="0012135C">
        <w:t>punten zijn</w:t>
      </w:r>
    </w:p>
    <w:p w:rsidR="00784BC6" w:rsidRDefault="00DB3361" w:rsidP="00784BC6">
      <w:pPr>
        <w:pStyle w:val="Lijstalinea"/>
        <w:numPr>
          <w:ilvl w:val="0"/>
          <w:numId w:val="37"/>
        </w:numPr>
        <w:spacing w:after="0"/>
      </w:pPr>
      <w:r w:rsidRPr="00F32DBF">
        <w:t>Bedenk een metafoor</w:t>
      </w:r>
      <w:r w:rsidR="00784BC6">
        <w:t xml:space="preserve"> passend bij</w:t>
      </w:r>
      <w:r w:rsidR="0012135C">
        <w:t xml:space="preserve"> het onderwerp en licht dit toe</w:t>
      </w:r>
    </w:p>
    <w:p w:rsidR="00784BC6" w:rsidRDefault="00784BC6" w:rsidP="00784BC6">
      <w:pPr>
        <w:pStyle w:val="Lijstalinea"/>
        <w:numPr>
          <w:ilvl w:val="0"/>
          <w:numId w:val="37"/>
        </w:numPr>
        <w:spacing w:after="0"/>
      </w:pPr>
      <w:r>
        <w:t>Verwerk alle opdrachten in een versl</w:t>
      </w:r>
      <w:r w:rsidR="0012135C">
        <w:t>ag conform richtlijn Nederlands</w:t>
      </w:r>
    </w:p>
    <w:p w:rsidR="00784BC6" w:rsidRPr="00F32DBF" w:rsidRDefault="00784BC6" w:rsidP="00784BC6">
      <w:pPr>
        <w:spacing w:after="0"/>
        <w:ind w:left="360"/>
      </w:pPr>
    </w:p>
    <w:p w:rsidR="00BB2114" w:rsidRPr="00F32DBF" w:rsidRDefault="00BB2114" w:rsidP="00F32DBF">
      <w:pPr>
        <w:spacing w:after="0"/>
      </w:pPr>
    </w:p>
    <w:p w:rsidR="00C54595" w:rsidRPr="00F32DBF" w:rsidRDefault="00831BA3" w:rsidP="00BC5D91">
      <w:pPr>
        <w:pStyle w:val="Kop2"/>
      </w:pPr>
      <w:r w:rsidRPr="00F32DBF">
        <w:t xml:space="preserve">Bewijsstukken die je </w:t>
      </w:r>
      <w:r w:rsidR="00161CAC" w:rsidRPr="00F32DBF">
        <w:t xml:space="preserve">als groep </w:t>
      </w:r>
      <w:r w:rsidRPr="00F32DBF">
        <w:t>moet inleveren in NELO in lesweek 10</w:t>
      </w:r>
    </w:p>
    <w:p w:rsidR="00C54595" w:rsidRPr="00F32DBF" w:rsidRDefault="00831BA3" w:rsidP="00BC5D91">
      <w:pPr>
        <w:pStyle w:val="Lijstalinea"/>
        <w:numPr>
          <w:ilvl w:val="0"/>
          <w:numId w:val="38"/>
        </w:numPr>
        <w:spacing w:after="0"/>
      </w:pPr>
      <w:r w:rsidRPr="00F32DBF">
        <w:t>E</w:t>
      </w:r>
      <w:r w:rsidR="000635FB" w:rsidRPr="00F32DBF">
        <w:t xml:space="preserve">en </w:t>
      </w:r>
      <w:r w:rsidR="0012135C">
        <w:t>verslag</w:t>
      </w:r>
    </w:p>
    <w:p w:rsidR="000635FB" w:rsidRPr="00F32DBF" w:rsidRDefault="00161CAC" w:rsidP="00BC5D91">
      <w:pPr>
        <w:pStyle w:val="Lijstalinea"/>
        <w:numPr>
          <w:ilvl w:val="0"/>
          <w:numId w:val="38"/>
        </w:numPr>
        <w:spacing w:after="0"/>
      </w:pPr>
      <w:r w:rsidRPr="00F32DBF">
        <w:t>Samenwerkingsverslag met daarin;</w:t>
      </w:r>
      <w:r w:rsidR="00E04123">
        <w:t xml:space="preserve"> </w:t>
      </w:r>
      <w:r w:rsidRPr="00F32DBF">
        <w:t>s</w:t>
      </w:r>
      <w:r w:rsidR="000635FB" w:rsidRPr="00F32DBF">
        <w:t>amenwerkingscontract, startdocument,</w:t>
      </w:r>
      <w:r w:rsidR="00E04123">
        <w:t xml:space="preserve"> </w:t>
      </w:r>
      <w:r w:rsidRPr="00F32DBF">
        <w:t xml:space="preserve">4 leergroep verslagen, </w:t>
      </w:r>
      <w:r w:rsidR="0012135C">
        <w:t>proces- en productevaluatie</w:t>
      </w:r>
    </w:p>
    <w:p w:rsidR="00831BA3" w:rsidRPr="00F32DBF" w:rsidRDefault="00831BA3" w:rsidP="00F32DBF">
      <w:pPr>
        <w:spacing w:after="0"/>
      </w:pPr>
    </w:p>
    <w:p w:rsidR="00831BA3" w:rsidRPr="00F32DBF" w:rsidRDefault="00831BA3" w:rsidP="00F32DBF">
      <w:pPr>
        <w:spacing w:after="0"/>
      </w:pPr>
    </w:p>
    <w:p w:rsidR="00C54595" w:rsidRPr="00F32DBF" w:rsidRDefault="00976DF5" w:rsidP="00BC5D91">
      <w:pPr>
        <w:pStyle w:val="Kop2"/>
      </w:pPr>
      <w:r w:rsidRPr="00F32DBF">
        <w:t>Aftekenkaart</w:t>
      </w:r>
    </w:p>
    <w:p w:rsidR="00F71BC2" w:rsidRPr="00F32DBF" w:rsidRDefault="00F71BC2" w:rsidP="00BC5D91">
      <w:pPr>
        <w:pStyle w:val="Lijstalinea"/>
        <w:numPr>
          <w:ilvl w:val="0"/>
          <w:numId w:val="39"/>
        </w:numPr>
        <w:spacing w:after="0"/>
      </w:pPr>
      <w:r w:rsidRPr="00F32DBF">
        <w:t>De aftekenkaart lever</w:t>
      </w:r>
      <w:r w:rsidR="00821742" w:rsidRPr="00F32DBF">
        <w:t xml:space="preserve"> </w:t>
      </w:r>
      <w:r w:rsidR="00A03630" w:rsidRPr="00F32DBF">
        <w:t>j</w:t>
      </w:r>
      <w:r w:rsidR="001B7E53">
        <w:t xml:space="preserve">e persoonlijk in de laatste week in </w:t>
      </w:r>
      <w:r w:rsidRPr="00F32DBF">
        <w:t>bij de begeleidende docent</w:t>
      </w:r>
    </w:p>
    <w:p w:rsidR="009F1721" w:rsidRDefault="00F1259A" w:rsidP="00BC5D91">
      <w:pPr>
        <w:pStyle w:val="Lijstalinea"/>
        <w:numPr>
          <w:ilvl w:val="0"/>
          <w:numId w:val="39"/>
        </w:numPr>
        <w:spacing w:after="0"/>
      </w:pPr>
      <w:r w:rsidRPr="00F32DBF">
        <w:t>De aftekenkaart wordt na beoordeling</w:t>
      </w:r>
      <w:r w:rsidR="003944B3" w:rsidRPr="00F32DBF">
        <w:t>,</w:t>
      </w:r>
      <w:r w:rsidR="00E04123">
        <w:t xml:space="preserve"> </w:t>
      </w:r>
      <w:r w:rsidRPr="00F32DBF">
        <w:t xml:space="preserve">door jou in je </w:t>
      </w:r>
      <w:r w:rsidR="00161CAC" w:rsidRPr="00F32DBF">
        <w:t>ontwikkelingsportfolio geplaatst</w:t>
      </w:r>
    </w:p>
    <w:p w:rsidR="00BF60C1" w:rsidRDefault="00BF60C1" w:rsidP="00BF60C1">
      <w:pPr>
        <w:spacing w:after="0"/>
      </w:pPr>
    </w:p>
    <w:p w:rsidR="00023136" w:rsidRPr="00F32DBF" w:rsidRDefault="00BF60C1" w:rsidP="00517A53">
      <w:pPr>
        <w:spacing w:after="0"/>
        <w:jc w:val="center"/>
      </w:pPr>
      <w:r>
        <w:rPr>
          <w:noProof/>
        </w:rPr>
        <w:drawing>
          <wp:inline distT="0" distB="0" distL="0" distR="0" wp14:anchorId="08DEB079" wp14:editId="6224C8BA">
            <wp:extent cx="2044700" cy="2044700"/>
            <wp:effectExtent l="0" t="0" r="0" b="0"/>
            <wp:docPr id="19" name="Afbeelding 19" descr="https://cdn.projectsmart.co.uk/img/winning-ru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rojectsmart.co.uk/img/winning-runne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90" cy="20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136" w:rsidRPr="00F32DBF">
        <w:br w:type="page"/>
      </w:r>
    </w:p>
    <w:tbl>
      <w:tblPr>
        <w:tblStyle w:val="Tabelraster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4521"/>
        <w:gridCol w:w="992"/>
        <w:gridCol w:w="992"/>
        <w:gridCol w:w="3384"/>
      </w:tblGrid>
      <w:tr w:rsidR="00C231FD" w:rsidRPr="00F32DBF" w:rsidTr="00625B7A">
        <w:trPr>
          <w:trHeight w:val="3109"/>
          <w:jc w:val="center"/>
        </w:trPr>
        <w:tc>
          <w:tcPr>
            <w:tcW w:w="9889" w:type="dxa"/>
            <w:gridSpan w:val="4"/>
          </w:tcPr>
          <w:p w:rsidR="00625B7A" w:rsidRDefault="00625B7A" w:rsidP="00625B7A">
            <w:pPr>
              <w:rPr>
                <w:b/>
                <w:sz w:val="28"/>
                <w:szCs w:val="28"/>
              </w:rPr>
            </w:pPr>
            <w:r w:rsidRPr="00BF60C1"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7215" behindDoc="0" locked="0" layoutInCell="1" allowOverlap="1" wp14:anchorId="652E3399" wp14:editId="387E6E44">
                  <wp:simplePos x="0" y="0"/>
                  <wp:positionH relativeFrom="column">
                    <wp:posOffset>4754336</wp:posOffset>
                  </wp:positionH>
                  <wp:positionV relativeFrom="paragraph">
                    <wp:posOffset>13335</wp:posOffset>
                  </wp:positionV>
                  <wp:extent cx="1425575" cy="725805"/>
                  <wp:effectExtent l="0" t="0" r="3175" b="0"/>
                  <wp:wrapNone/>
                  <wp:docPr id="3" name="Afbeelding 1" descr="logo campus Winschoten 05[1].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ampus Winschoten 05[1].0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60C1" w:rsidRPr="00BF60C1" w:rsidRDefault="00C231FD" w:rsidP="00BF60C1">
            <w:pPr>
              <w:spacing w:line="360" w:lineRule="auto"/>
              <w:rPr>
                <w:b/>
                <w:sz w:val="28"/>
                <w:szCs w:val="28"/>
              </w:rPr>
            </w:pPr>
            <w:r w:rsidRPr="00BF60C1">
              <w:rPr>
                <w:b/>
                <w:sz w:val="28"/>
                <w:szCs w:val="28"/>
              </w:rPr>
              <w:t>Aftekenkaart</w:t>
            </w:r>
            <w:r w:rsidR="00E04123" w:rsidRPr="00BF60C1">
              <w:rPr>
                <w:b/>
                <w:sz w:val="28"/>
                <w:szCs w:val="28"/>
              </w:rPr>
              <w:t xml:space="preserve"> </w:t>
            </w:r>
            <w:r w:rsidRPr="00BF60C1">
              <w:rPr>
                <w:b/>
                <w:sz w:val="28"/>
                <w:szCs w:val="28"/>
              </w:rPr>
              <w:t xml:space="preserve"> </w:t>
            </w:r>
            <w:r w:rsidR="000B641F" w:rsidRPr="00BF60C1">
              <w:rPr>
                <w:b/>
                <w:sz w:val="28"/>
                <w:szCs w:val="28"/>
              </w:rPr>
              <w:t>Sterven en dan………….</w:t>
            </w:r>
          </w:p>
          <w:p w:rsidR="00CA121A" w:rsidRPr="00BF60C1" w:rsidRDefault="00CA121A" w:rsidP="00BF60C1">
            <w:pPr>
              <w:spacing w:line="480" w:lineRule="auto"/>
              <w:rPr>
                <w:szCs w:val="24"/>
              </w:rPr>
            </w:pPr>
            <w:r w:rsidRPr="00BF60C1">
              <w:rPr>
                <w:szCs w:val="24"/>
              </w:rPr>
              <w:t>Naam</w:t>
            </w:r>
            <w:r w:rsidR="000B641F" w:rsidRPr="00BF60C1">
              <w:rPr>
                <w:szCs w:val="24"/>
              </w:rPr>
              <w:t xml:space="preserve"> leerling</w:t>
            </w:r>
            <w:r w:rsidR="00265766" w:rsidRPr="00BF60C1">
              <w:rPr>
                <w:szCs w:val="24"/>
              </w:rPr>
              <w:t>:</w:t>
            </w:r>
            <w:r w:rsidR="00BF60C1">
              <w:rPr>
                <w:szCs w:val="24"/>
              </w:rPr>
              <w:t>_____________________________________</w:t>
            </w:r>
            <w:r w:rsidR="00625B7A">
              <w:rPr>
                <w:szCs w:val="24"/>
              </w:rPr>
              <w:t>____</w:t>
            </w:r>
            <w:r w:rsidR="00BF60C1">
              <w:rPr>
                <w:szCs w:val="24"/>
              </w:rPr>
              <w:t>__________</w:t>
            </w:r>
          </w:p>
          <w:p w:rsidR="00C231FD" w:rsidRPr="00BF60C1" w:rsidRDefault="00CA121A" w:rsidP="00BF60C1">
            <w:pPr>
              <w:spacing w:line="480" w:lineRule="auto"/>
              <w:rPr>
                <w:szCs w:val="24"/>
              </w:rPr>
            </w:pPr>
            <w:r w:rsidRPr="00BF60C1">
              <w:rPr>
                <w:szCs w:val="24"/>
              </w:rPr>
              <w:t>Groepsleden:</w:t>
            </w:r>
            <w:r w:rsidR="00BF60C1">
              <w:rPr>
                <w:szCs w:val="24"/>
              </w:rPr>
              <w:t>___________________________________________________________________</w:t>
            </w:r>
          </w:p>
          <w:p w:rsidR="00F1259A" w:rsidRPr="00BF60C1" w:rsidRDefault="00010F5C" w:rsidP="00BF60C1">
            <w:pPr>
              <w:spacing w:line="480" w:lineRule="auto"/>
              <w:rPr>
                <w:szCs w:val="24"/>
              </w:rPr>
            </w:pPr>
            <w:r w:rsidRPr="00BF60C1">
              <w:rPr>
                <w:szCs w:val="24"/>
              </w:rPr>
              <w:t>Klas:</w:t>
            </w:r>
            <w:r w:rsidR="00BF60C1">
              <w:rPr>
                <w:szCs w:val="24"/>
              </w:rPr>
              <w:t>______________________  Datum:_____________________________________________</w:t>
            </w:r>
          </w:p>
          <w:p w:rsidR="00C231FD" w:rsidRPr="00F32DBF" w:rsidRDefault="00265766" w:rsidP="00BF60C1">
            <w:pPr>
              <w:spacing w:line="480" w:lineRule="auto"/>
            </w:pPr>
            <w:r w:rsidRPr="00BF60C1">
              <w:rPr>
                <w:szCs w:val="24"/>
              </w:rPr>
              <w:t>Docent begeleider:</w:t>
            </w:r>
            <w:r w:rsidR="00BF60C1">
              <w:rPr>
                <w:szCs w:val="24"/>
              </w:rPr>
              <w:t>_______________________________________________</w:t>
            </w:r>
            <w:r w:rsidR="00E04123" w:rsidRPr="00BF60C1">
              <w:rPr>
                <w:szCs w:val="24"/>
              </w:rPr>
              <w:t xml:space="preserve"> </w:t>
            </w:r>
            <w:r w:rsidR="00BF60C1">
              <w:rPr>
                <w:szCs w:val="24"/>
              </w:rPr>
              <w:t xml:space="preserve"> </w:t>
            </w:r>
            <w:r w:rsidR="00F1259A" w:rsidRPr="00BF60C1">
              <w:rPr>
                <w:szCs w:val="24"/>
              </w:rPr>
              <w:t>Beoordeling:</w:t>
            </w:r>
            <w:r w:rsidR="00E04123" w:rsidRPr="00BF60C1">
              <w:rPr>
                <w:szCs w:val="24"/>
              </w:rPr>
              <w:t xml:space="preserve"> </w:t>
            </w:r>
            <w:r w:rsidR="00F1259A" w:rsidRPr="00BF60C1">
              <w:rPr>
                <w:szCs w:val="24"/>
              </w:rPr>
              <w:t xml:space="preserve"> </w:t>
            </w:r>
            <w:r w:rsidR="00BF60C1">
              <w:rPr>
                <w:szCs w:val="24"/>
              </w:rPr>
              <w:t>O / V</w:t>
            </w:r>
          </w:p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shd w:val="clear" w:color="auto" w:fill="D9D9D9" w:themeFill="background1" w:themeFillShade="D9"/>
            <w:vAlign w:val="center"/>
          </w:tcPr>
          <w:p w:rsidR="00625B7A" w:rsidRPr="00F32DBF" w:rsidRDefault="00625B7A" w:rsidP="00023136">
            <w:r w:rsidRPr="00F32DBF">
              <w:t>Wat toon je aan: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25B7A" w:rsidRPr="00F32DBF" w:rsidRDefault="00625B7A" w:rsidP="00625B7A">
            <w:pPr>
              <w:jc w:val="center"/>
            </w:pPr>
            <w:r w:rsidRPr="00F32DBF">
              <w:t>Check</w:t>
            </w:r>
          </w:p>
          <w:p w:rsidR="00625B7A" w:rsidRPr="00F32DBF" w:rsidRDefault="00625B7A" w:rsidP="00625B7A">
            <w:pPr>
              <w:jc w:val="center"/>
            </w:pPr>
            <w:r w:rsidRPr="00F32DBF">
              <w:t>groep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25B7A" w:rsidRPr="00F32DBF" w:rsidRDefault="00625B7A" w:rsidP="00625B7A">
            <w:pPr>
              <w:jc w:val="center"/>
            </w:pPr>
            <w:r w:rsidRPr="00F32DBF">
              <w:t>Check</w:t>
            </w:r>
          </w:p>
          <w:p w:rsidR="00625B7A" w:rsidRPr="00F32DBF" w:rsidRDefault="00625B7A" w:rsidP="00625B7A">
            <w:pPr>
              <w:jc w:val="center"/>
            </w:pPr>
            <w:r w:rsidRPr="00F32DBF">
              <w:t>docent</w:t>
            </w:r>
          </w:p>
        </w:tc>
        <w:tc>
          <w:tcPr>
            <w:tcW w:w="3384" w:type="dxa"/>
            <w:shd w:val="clear" w:color="auto" w:fill="D9D9D9" w:themeFill="background1" w:themeFillShade="D9"/>
            <w:vAlign w:val="center"/>
          </w:tcPr>
          <w:p w:rsidR="00625B7A" w:rsidRPr="00F32DBF" w:rsidRDefault="00625B7A" w:rsidP="00625B7A">
            <w:pPr>
              <w:jc w:val="center"/>
            </w:pPr>
            <w:r w:rsidRPr="00F32DBF">
              <w:t>Opmerkingen</w:t>
            </w:r>
          </w:p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836D6D" w:rsidP="00625B7A">
            <w:r w:rsidRPr="00F32DBF">
              <w:t>Samenwerkingscontract en startdocument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836D6D" w:rsidP="00023136">
            <w:r w:rsidRPr="00F32DBF">
              <w:t>Leergroep verslagen minimaal 4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836D6D" w:rsidP="00625B7A">
            <w:r w:rsidRPr="00F32DBF">
              <w:t xml:space="preserve">Persoonlijke </w:t>
            </w:r>
            <w:r>
              <w:t>leervragen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836D6D" w:rsidP="00023136">
            <w:r>
              <w:t>Oriëntatie opdracht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836D6D" w:rsidP="00625B7A">
            <w:r>
              <w:t>Opdracht 1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836D6D" w:rsidP="00625B7A">
            <w:r>
              <w:t xml:space="preserve">Opdracht 2 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836D6D" w:rsidP="00625B7A">
            <w:r>
              <w:t>Begeleidingsgesprek uitgevoerd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836D6D" w:rsidP="00625B7A">
            <w:r>
              <w:t>Opdracht 3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836D6D" w:rsidP="00625B7A">
            <w:r>
              <w:t>Uitgewerkte hulpmiddelen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836D6D" w:rsidP="00625B7A">
            <w:r>
              <w:t>Opdracht 4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836D6D" w:rsidP="00625B7A">
            <w:r>
              <w:t>Presentatie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836D6D" w:rsidP="00625B7A">
            <w:r w:rsidRPr="00F32DBF">
              <w:t>Metafoor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836D6D" w:rsidRDefault="00836D6D" w:rsidP="00836D6D">
            <w:r>
              <w:t>Reflectie op proces en product</w:t>
            </w:r>
          </w:p>
          <w:p w:rsidR="00625B7A" w:rsidRPr="00F32DBF" w:rsidRDefault="00625B7A" w:rsidP="00612FBC"/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836D6D" w:rsidP="00836D6D">
            <w:r w:rsidRPr="00F32DBF">
              <w:t>Verslag</w:t>
            </w:r>
            <w:r>
              <w:t xml:space="preserve"> volgens richtlijn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  <w:tr w:rsidR="00625B7A" w:rsidRPr="00F32DBF" w:rsidTr="00625B7A">
        <w:trPr>
          <w:trHeight w:val="567"/>
          <w:jc w:val="center"/>
        </w:trPr>
        <w:tc>
          <w:tcPr>
            <w:tcW w:w="4521" w:type="dxa"/>
            <w:vAlign w:val="center"/>
          </w:tcPr>
          <w:p w:rsidR="00625B7A" w:rsidRPr="00F32DBF" w:rsidRDefault="006D7E14" w:rsidP="00625B7A">
            <w:r>
              <w:t>Resultaat</w:t>
            </w: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992" w:type="dxa"/>
            <w:vAlign w:val="center"/>
          </w:tcPr>
          <w:p w:rsidR="00625B7A" w:rsidRPr="00F32DBF" w:rsidRDefault="00625B7A" w:rsidP="00625B7A">
            <w:pPr>
              <w:jc w:val="center"/>
            </w:pPr>
          </w:p>
        </w:tc>
        <w:tc>
          <w:tcPr>
            <w:tcW w:w="3384" w:type="dxa"/>
            <w:vAlign w:val="center"/>
          </w:tcPr>
          <w:p w:rsidR="00625B7A" w:rsidRPr="00F32DBF" w:rsidRDefault="00625B7A" w:rsidP="00625B7A"/>
        </w:tc>
      </w:tr>
    </w:tbl>
    <w:p w:rsidR="00341BAC" w:rsidRPr="00F32DBF" w:rsidRDefault="00341BAC" w:rsidP="00023136">
      <w:pPr>
        <w:rPr>
          <w:sz w:val="36"/>
          <w:szCs w:val="36"/>
        </w:rPr>
      </w:pPr>
    </w:p>
    <w:sectPr w:rsidR="00341BAC" w:rsidRPr="00F32DBF" w:rsidSect="007166F0">
      <w:footerReference w:type="default" r:id="rId26"/>
      <w:pgSz w:w="11906" w:h="16838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0C1" w:rsidRDefault="00BF60C1" w:rsidP="00405006">
      <w:pPr>
        <w:spacing w:after="0" w:line="240" w:lineRule="auto"/>
      </w:pPr>
      <w:r>
        <w:separator/>
      </w:r>
    </w:p>
  </w:endnote>
  <w:endnote w:type="continuationSeparator" w:id="0">
    <w:p w:rsidR="00BF60C1" w:rsidRDefault="00BF60C1" w:rsidP="00405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Goth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0C1" w:rsidRDefault="00BF60C1">
    <w:pPr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5E4502F" wp14:editId="32E4F48A">
              <wp:simplePos x="0" y="0"/>
              <wp:positionH relativeFrom="leftMargin">
                <wp:posOffset>6140994</wp:posOffset>
              </wp:positionH>
              <wp:positionV relativeFrom="bottomMargin">
                <wp:align>top</wp:align>
              </wp:positionV>
              <wp:extent cx="520700" cy="520700"/>
              <wp:effectExtent l="0" t="0" r="0" b="0"/>
              <wp:wrapNone/>
              <wp:docPr id="10" name="Oval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60C1" w:rsidRDefault="00BF60C1">
                          <w:pPr>
                            <w:pStyle w:val="Geenafstand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20"/>
                            </w:rP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rPr>
                              <w:color w:val="000000" w:themeColor="text1"/>
                              <w:szCs w:val="20"/>
                            </w:rPr>
                            <w:fldChar w:fldCharType="separate"/>
                          </w:r>
                          <w:r w:rsidR="00453108" w:rsidRPr="00453108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de-DE"/>
                            </w:rPr>
                            <w:t>5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8" o:spid="_x0000_s1026" style="position:absolute;margin-left:483.55pt;margin-top:0;width:41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" o:allowincell="f" fillcolor="#4f81bd [3204]" stroked="f">
              <v:textbox inset="0,0,0,0">
                <w:txbxContent>
                  <w:p w:rsidR="00BF60C1" w:rsidRDefault="00BF60C1">
                    <w:pPr>
                      <w:pStyle w:val="Geenafstand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color w:val="000000" w:themeColor="text1"/>
                        <w:szCs w:val="20"/>
                      </w:rPr>
                      <w:fldChar w:fldCharType="begin"/>
                    </w:r>
                    <w:r>
                      <w:instrText>PAGE  \* Arabic  \* MERGEFORMAT</w:instrText>
                    </w:r>
                    <w:r>
                      <w:rPr>
                        <w:color w:val="000000" w:themeColor="text1"/>
                        <w:szCs w:val="20"/>
                      </w:rPr>
                      <w:fldChar w:fldCharType="separate"/>
                    </w:r>
                    <w:r w:rsidR="00453108" w:rsidRPr="00453108">
                      <w:rPr>
                        <w:noProof/>
                        <w:color w:val="FFFFFF" w:themeColor="background1"/>
                        <w:sz w:val="40"/>
                        <w:szCs w:val="40"/>
                        <w:lang w:val="de-DE"/>
                      </w:rPr>
                      <w:t>5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>
      <w:rPr>
        <w:noProof/>
        <w:sz w:val="1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BD7AF48" wp14:editId="3C6C1128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8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60C1" w:rsidRDefault="00BF60C1">
                          <w:pPr>
                            <w:pStyle w:val="Geenafstand"/>
                            <w:rPr>
                              <w:rFonts w:asciiTheme="majorHAnsi" w:eastAsiaTheme="majorEastAsia" w:hAnsiTheme="majorHAnsi" w:cstheme="majorBidi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24" o:spid="_x0000_s1027" style="position:absolute;margin-left:-4.35pt;margin-top:0;width:46.85pt;height:9in;z-index:251661312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" o:allowincell="f" filled="f" stroked="f">
              <v:textbox style="layout-flow:vertical;mso-layout-flow-alt:bottom-to-top" inset=",,8.64pt,10.8pt">
                <w:txbxContent>
                  <w:p w:rsidR="00BF60C1" w:rsidRDefault="00BF60C1">
                    <w:pPr>
                      <w:pStyle w:val="Geenafstand"/>
                      <w:rPr>
                        <w:rFonts w:asciiTheme="majorHAnsi" w:eastAsiaTheme="majorEastAsia" w:hAnsiTheme="majorHAnsi" w:cstheme="majorBidi"/>
                        <w:color w:val="7F7F7F" w:themeColor="text1" w:themeTint="80"/>
                        <w:sz w:val="20"/>
                        <w:szCs w:val="20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8DB079F" wp14:editId="25C01B4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9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Shape 21" o:spid="_x0000_s1026" style="position:absolute;margin-left:0;margin-top:0;width:561.15pt;height:742.8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" o:allowincell="f" filled="f" fillcolor="black" strokecolor="black [3213]" strokeweight="1pt">
              <w10:wrap anchorx="page" anchory="page"/>
            </v:roundrect>
          </w:pict>
        </mc:Fallback>
      </mc:AlternateContent>
    </w:r>
    <w:r>
      <w:rPr>
        <w:sz w:val="20"/>
        <w:szCs w:val="20"/>
      </w:rPr>
      <w:t>Ontwikkeling: Judith Klooster &amp; Carin Hogenbirk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0C1" w:rsidRDefault="00BF60C1" w:rsidP="00405006">
      <w:pPr>
        <w:spacing w:after="0" w:line="240" w:lineRule="auto"/>
      </w:pPr>
      <w:r>
        <w:separator/>
      </w:r>
    </w:p>
  </w:footnote>
  <w:footnote w:type="continuationSeparator" w:id="0">
    <w:p w:rsidR="00BF60C1" w:rsidRDefault="00BF60C1" w:rsidP="004050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AB6"/>
    <w:multiLevelType w:val="hybridMultilevel"/>
    <w:tmpl w:val="EF74DD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43415"/>
    <w:multiLevelType w:val="hybridMultilevel"/>
    <w:tmpl w:val="ACCEC6DE"/>
    <w:lvl w:ilvl="0" w:tplc="041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656DF9"/>
    <w:multiLevelType w:val="hybridMultilevel"/>
    <w:tmpl w:val="07943C26"/>
    <w:lvl w:ilvl="0" w:tplc="0413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B6B2C"/>
    <w:multiLevelType w:val="hybridMultilevel"/>
    <w:tmpl w:val="195658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565001"/>
    <w:multiLevelType w:val="hybridMultilevel"/>
    <w:tmpl w:val="D97C2988"/>
    <w:lvl w:ilvl="0" w:tplc="C5280A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9E3919"/>
    <w:multiLevelType w:val="hybridMultilevel"/>
    <w:tmpl w:val="808C02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F0252D"/>
    <w:multiLevelType w:val="hybridMultilevel"/>
    <w:tmpl w:val="CB10AC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5828C5"/>
    <w:multiLevelType w:val="hybridMultilevel"/>
    <w:tmpl w:val="AA447C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72561"/>
    <w:multiLevelType w:val="hybridMultilevel"/>
    <w:tmpl w:val="867017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4140A2"/>
    <w:multiLevelType w:val="hybridMultilevel"/>
    <w:tmpl w:val="E234A336"/>
    <w:lvl w:ilvl="0" w:tplc="67D60F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84197C"/>
    <w:multiLevelType w:val="hybridMultilevel"/>
    <w:tmpl w:val="4810FCEE"/>
    <w:lvl w:ilvl="0" w:tplc="9348BD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D234C5"/>
    <w:multiLevelType w:val="hybridMultilevel"/>
    <w:tmpl w:val="60EC91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AC4C46"/>
    <w:multiLevelType w:val="hybridMultilevel"/>
    <w:tmpl w:val="CF5817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7C4247"/>
    <w:multiLevelType w:val="hybridMultilevel"/>
    <w:tmpl w:val="C33EDB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3335F8"/>
    <w:multiLevelType w:val="hybridMultilevel"/>
    <w:tmpl w:val="22A2E250"/>
    <w:lvl w:ilvl="0" w:tplc="F1E465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A730404"/>
    <w:multiLevelType w:val="hybridMultilevel"/>
    <w:tmpl w:val="9A9E37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D36C25"/>
    <w:multiLevelType w:val="hybridMultilevel"/>
    <w:tmpl w:val="4D648448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DFE78D1"/>
    <w:multiLevelType w:val="hybridMultilevel"/>
    <w:tmpl w:val="64CA1812"/>
    <w:lvl w:ilvl="0" w:tplc="0413000F">
      <w:start w:val="1"/>
      <w:numFmt w:val="decimal"/>
      <w:lvlText w:val="%1."/>
      <w:lvlJc w:val="left"/>
      <w:pPr>
        <w:ind w:left="786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CA11EA"/>
    <w:multiLevelType w:val="hybridMultilevel"/>
    <w:tmpl w:val="307085A6"/>
    <w:lvl w:ilvl="0" w:tplc="9348BD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0D7F45"/>
    <w:multiLevelType w:val="hybridMultilevel"/>
    <w:tmpl w:val="34ECD1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BA2C36"/>
    <w:multiLevelType w:val="hybridMultilevel"/>
    <w:tmpl w:val="82DE0F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BF657B"/>
    <w:multiLevelType w:val="hybridMultilevel"/>
    <w:tmpl w:val="CBDC31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7563E7"/>
    <w:multiLevelType w:val="hybridMultilevel"/>
    <w:tmpl w:val="5B6EE0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4810A9"/>
    <w:multiLevelType w:val="hybridMultilevel"/>
    <w:tmpl w:val="D20EDC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58245B"/>
    <w:multiLevelType w:val="hybridMultilevel"/>
    <w:tmpl w:val="445034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161AFC"/>
    <w:multiLevelType w:val="hybridMultilevel"/>
    <w:tmpl w:val="D2BAA3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3714E0"/>
    <w:multiLevelType w:val="hybridMultilevel"/>
    <w:tmpl w:val="20DE31C8"/>
    <w:lvl w:ilvl="0" w:tplc="C6D804F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1854E8"/>
    <w:multiLevelType w:val="hybridMultilevel"/>
    <w:tmpl w:val="3C7810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4670F3"/>
    <w:multiLevelType w:val="hybridMultilevel"/>
    <w:tmpl w:val="5AF28294"/>
    <w:lvl w:ilvl="0" w:tplc="9348BD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49C7FAD"/>
    <w:multiLevelType w:val="hybridMultilevel"/>
    <w:tmpl w:val="096E25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192A15"/>
    <w:multiLevelType w:val="hybridMultilevel"/>
    <w:tmpl w:val="546E54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B84DD5"/>
    <w:multiLevelType w:val="hybridMultilevel"/>
    <w:tmpl w:val="887ED6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140B8D"/>
    <w:multiLevelType w:val="hybridMultilevel"/>
    <w:tmpl w:val="EE4EC8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3174B2"/>
    <w:multiLevelType w:val="hybridMultilevel"/>
    <w:tmpl w:val="5470B8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A4376"/>
    <w:multiLevelType w:val="hybridMultilevel"/>
    <w:tmpl w:val="9C667652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D0A5928"/>
    <w:multiLevelType w:val="hybridMultilevel"/>
    <w:tmpl w:val="ACA85A1E"/>
    <w:lvl w:ilvl="0" w:tplc="CC4E3F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FE6468"/>
    <w:multiLevelType w:val="hybridMultilevel"/>
    <w:tmpl w:val="F8DA6E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4C791E"/>
    <w:multiLevelType w:val="hybridMultilevel"/>
    <w:tmpl w:val="79064C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F35F68"/>
    <w:multiLevelType w:val="hybridMultilevel"/>
    <w:tmpl w:val="10EA5134"/>
    <w:lvl w:ilvl="0" w:tplc="04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50054E"/>
    <w:multiLevelType w:val="hybridMultilevel"/>
    <w:tmpl w:val="725CC8C2"/>
    <w:lvl w:ilvl="0" w:tplc="0413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E0316EA"/>
    <w:multiLevelType w:val="hybridMultilevel"/>
    <w:tmpl w:val="24E6F1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31"/>
  </w:num>
  <w:num w:numId="4">
    <w:abstractNumId w:val="19"/>
  </w:num>
  <w:num w:numId="5">
    <w:abstractNumId w:val="37"/>
  </w:num>
  <w:num w:numId="6">
    <w:abstractNumId w:val="26"/>
  </w:num>
  <w:num w:numId="7">
    <w:abstractNumId w:val="32"/>
  </w:num>
  <w:num w:numId="8">
    <w:abstractNumId w:val="28"/>
  </w:num>
  <w:num w:numId="9">
    <w:abstractNumId w:val="39"/>
  </w:num>
  <w:num w:numId="10">
    <w:abstractNumId w:val="10"/>
  </w:num>
  <w:num w:numId="11">
    <w:abstractNumId w:val="18"/>
  </w:num>
  <w:num w:numId="12">
    <w:abstractNumId w:val="17"/>
  </w:num>
  <w:num w:numId="13">
    <w:abstractNumId w:val="8"/>
  </w:num>
  <w:num w:numId="14">
    <w:abstractNumId w:val="21"/>
  </w:num>
  <w:num w:numId="15">
    <w:abstractNumId w:val="35"/>
  </w:num>
  <w:num w:numId="16">
    <w:abstractNumId w:val="0"/>
  </w:num>
  <w:num w:numId="17">
    <w:abstractNumId w:val="2"/>
  </w:num>
  <w:num w:numId="18">
    <w:abstractNumId w:val="14"/>
  </w:num>
  <w:num w:numId="19">
    <w:abstractNumId w:val="33"/>
  </w:num>
  <w:num w:numId="20">
    <w:abstractNumId w:val="4"/>
  </w:num>
  <w:num w:numId="21">
    <w:abstractNumId w:val="36"/>
  </w:num>
  <w:num w:numId="22">
    <w:abstractNumId w:val="3"/>
  </w:num>
  <w:num w:numId="23">
    <w:abstractNumId w:val="34"/>
  </w:num>
  <w:num w:numId="24">
    <w:abstractNumId w:val="16"/>
  </w:num>
  <w:num w:numId="25">
    <w:abstractNumId w:val="24"/>
  </w:num>
  <w:num w:numId="26">
    <w:abstractNumId w:val="38"/>
  </w:num>
  <w:num w:numId="27">
    <w:abstractNumId w:val="1"/>
  </w:num>
  <w:num w:numId="28">
    <w:abstractNumId w:val="20"/>
  </w:num>
  <w:num w:numId="29">
    <w:abstractNumId w:val="23"/>
  </w:num>
  <w:num w:numId="30">
    <w:abstractNumId w:val="7"/>
  </w:num>
  <w:num w:numId="31">
    <w:abstractNumId w:val="40"/>
  </w:num>
  <w:num w:numId="32">
    <w:abstractNumId w:val="6"/>
  </w:num>
  <w:num w:numId="33">
    <w:abstractNumId w:val="29"/>
  </w:num>
  <w:num w:numId="34">
    <w:abstractNumId w:val="30"/>
  </w:num>
  <w:num w:numId="35">
    <w:abstractNumId w:val="27"/>
  </w:num>
  <w:num w:numId="36">
    <w:abstractNumId w:val="15"/>
  </w:num>
  <w:num w:numId="37">
    <w:abstractNumId w:val="11"/>
  </w:num>
  <w:num w:numId="38">
    <w:abstractNumId w:val="13"/>
  </w:num>
  <w:num w:numId="39">
    <w:abstractNumId w:val="25"/>
  </w:num>
  <w:num w:numId="40">
    <w:abstractNumId w:val="12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1E0"/>
    <w:rsid w:val="00004374"/>
    <w:rsid w:val="00010F5C"/>
    <w:rsid w:val="00020633"/>
    <w:rsid w:val="00020E55"/>
    <w:rsid w:val="00023136"/>
    <w:rsid w:val="000251AF"/>
    <w:rsid w:val="00033C1B"/>
    <w:rsid w:val="000635FB"/>
    <w:rsid w:val="00064D97"/>
    <w:rsid w:val="00065363"/>
    <w:rsid w:val="000670A8"/>
    <w:rsid w:val="000764B6"/>
    <w:rsid w:val="0009096E"/>
    <w:rsid w:val="000A1D18"/>
    <w:rsid w:val="000A2E99"/>
    <w:rsid w:val="000A56AE"/>
    <w:rsid w:val="000B176A"/>
    <w:rsid w:val="000B641F"/>
    <w:rsid w:val="000C2B25"/>
    <w:rsid w:val="000C3AC8"/>
    <w:rsid w:val="000C7CCD"/>
    <w:rsid w:val="000D05A9"/>
    <w:rsid w:val="000E2485"/>
    <w:rsid w:val="000E6936"/>
    <w:rsid w:val="00100CDA"/>
    <w:rsid w:val="001053DB"/>
    <w:rsid w:val="00110C25"/>
    <w:rsid w:val="001125AE"/>
    <w:rsid w:val="0012135C"/>
    <w:rsid w:val="00125886"/>
    <w:rsid w:val="0013010B"/>
    <w:rsid w:val="0013660D"/>
    <w:rsid w:val="00161CAC"/>
    <w:rsid w:val="00161F5C"/>
    <w:rsid w:val="00174D7E"/>
    <w:rsid w:val="0018414D"/>
    <w:rsid w:val="0019386B"/>
    <w:rsid w:val="001A5F1B"/>
    <w:rsid w:val="001B5560"/>
    <w:rsid w:val="001B6BA6"/>
    <w:rsid w:val="001B7E53"/>
    <w:rsid w:val="001C46DE"/>
    <w:rsid w:val="001C6C43"/>
    <w:rsid w:val="001C7082"/>
    <w:rsid w:val="001C734D"/>
    <w:rsid w:val="001F0E39"/>
    <w:rsid w:val="0020024A"/>
    <w:rsid w:val="0021025E"/>
    <w:rsid w:val="002115A2"/>
    <w:rsid w:val="00212450"/>
    <w:rsid w:val="00237129"/>
    <w:rsid w:val="00237ED5"/>
    <w:rsid w:val="00241EF2"/>
    <w:rsid w:val="00265766"/>
    <w:rsid w:val="00293759"/>
    <w:rsid w:val="00294EF6"/>
    <w:rsid w:val="00297685"/>
    <w:rsid w:val="002B27B5"/>
    <w:rsid w:val="002C0EAD"/>
    <w:rsid w:val="002F32D5"/>
    <w:rsid w:val="002F4B44"/>
    <w:rsid w:val="0032162F"/>
    <w:rsid w:val="00330841"/>
    <w:rsid w:val="00330CF2"/>
    <w:rsid w:val="0033524D"/>
    <w:rsid w:val="00341BAC"/>
    <w:rsid w:val="00365F18"/>
    <w:rsid w:val="00376B23"/>
    <w:rsid w:val="00385A93"/>
    <w:rsid w:val="003867BF"/>
    <w:rsid w:val="003944B3"/>
    <w:rsid w:val="003A0958"/>
    <w:rsid w:val="003D0626"/>
    <w:rsid w:val="003E1E73"/>
    <w:rsid w:val="003E50E3"/>
    <w:rsid w:val="003F0FB6"/>
    <w:rsid w:val="003F3188"/>
    <w:rsid w:val="003F591D"/>
    <w:rsid w:val="0040102B"/>
    <w:rsid w:val="004027B8"/>
    <w:rsid w:val="00403580"/>
    <w:rsid w:val="00405006"/>
    <w:rsid w:val="004316F8"/>
    <w:rsid w:val="0043663C"/>
    <w:rsid w:val="00453108"/>
    <w:rsid w:val="00460023"/>
    <w:rsid w:val="00464D50"/>
    <w:rsid w:val="00492899"/>
    <w:rsid w:val="00495A10"/>
    <w:rsid w:val="004A416A"/>
    <w:rsid w:val="004A4C5F"/>
    <w:rsid w:val="004B017B"/>
    <w:rsid w:val="004C2BF6"/>
    <w:rsid w:val="004D11A6"/>
    <w:rsid w:val="004E0800"/>
    <w:rsid w:val="004E1AFC"/>
    <w:rsid w:val="004E27F8"/>
    <w:rsid w:val="004F0DB6"/>
    <w:rsid w:val="00517A53"/>
    <w:rsid w:val="00527FBE"/>
    <w:rsid w:val="00535000"/>
    <w:rsid w:val="00542DCE"/>
    <w:rsid w:val="00556595"/>
    <w:rsid w:val="005760FF"/>
    <w:rsid w:val="00581AFA"/>
    <w:rsid w:val="005825A4"/>
    <w:rsid w:val="0058649C"/>
    <w:rsid w:val="005A1B1A"/>
    <w:rsid w:val="005A5CEB"/>
    <w:rsid w:val="005E27C5"/>
    <w:rsid w:val="005E51BD"/>
    <w:rsid w:val="00601A8C"/>
    <w:rsid w:val="00603BD7"/>
    <w:rsid w:val="006046D5"/>
    <w:rsid w:val="00612FBC"/>
    <w:rsid w:val="00613414"/>
    <w:rsid w:val="006138B1"/>
    <w:rsid w:val="00623A72"/>
    <w:rsid w:val="00625B7A"/>
    <w:rsid w:val="006301FD"/>
    <w:rsid w:val="006320D2"/>
    <w:rsid w:val="0063484D"/>
    <w:rsid w:val="00652AB3"/>
    <w:rsid w:val="00660304"/>
    <w:rsid w:val="00672A0D"/>
    <w:rsid w:val="0067427C"/>
    <w:rsid w:val="00681A2A"/>
    <w:rsid w:val="006D7E14"/>
    <w:rsid w:val="006E3261"/>
    <w:rsid w:val="006E4891"/>
    <w:rsid w:val="006E54DA"/>
    <w:rsid w:val="00716014"/>
    <w:rsid w:val="007166F0"/>
    <w:rsid w:val="00720942"/>
    <w:rsid w:val="00724271"/>
    <w:rsid w:val="007266D1"/>
    <w:rsid w:val="007438A4"/>
    <w:rsid w:val="00752C10"/>
    <w:rsid w:val="00782885"/>
    <w:rsid w:val="00784BC6"/>
    <w:rsid w:val="0078579C"/>
    <w:rsid w:val="007A5BAA"/>
    <w:rsid w:val="007B1864"/>
    <w:rsid w:val="007B2901"/>
    <w:rsid w:val="007C5359"/>
    <w:rsid w:val="007C7BD4"/>
    <w:rsid w:val="007F6445"/>
    <w:rsid w:val="008039CD"/>
    <w:rsid w:val="00803E92"/>
    <w:rsid w:val="00807E51"/>
    <w:rsid w:val="00821742"/>
    <w:rsid w:val="00831BA3"/>
    <w:rsid w:val="00836D6D"/>
    <w:rsid w:val="00845A96"/>
    <w:rsid w:val="00850659"/>
    <w:rsid w:val="008568D9"/>
    <w:rsid w:val="0086387B"/>
    <w:rsid w:val="008744C9"/>
    <w:rsid w:val="00874DA2"/>
    <w:rsid w:val="008858F2"/>
    <w:rsid w:val="00887789"/>
    <w:rsid w:val="00890135"/>
    <w:rsid w:val="008A05DF"/>
    <w:rsid w:val="008C0BB4"/>
    <w:rsid w:val="008D5319"/>
    <w:rsid w:val="008E29ED"/>
    <w:rsid w:val="008E7388"/>
    <w:rsid w:val="008E7B5B"/>
    <w:rsid w:val="00917228"/>
    <w:rsid w:val="009365EA"/>
    <w:rsid w:val="00942091"/>
    <w:rsid w:val="00942FE3"/>
    <w:rsid w:val="00945FE0"/>
    <w:rsid w:val="00954372"/>
    <w:rsid w:val="0095524C"/>
    <w:rsid w:val="00960428"/>
    <w:rsid w:val="0096057C"/>
    <w:rsid w:val="00976DF5"/>
    <w:rsid w:val="009865DE"/>
    <w:rsid w:val="009C169C"/>
    <w:rsid w:val="009D4E6A"/>
    <w:rsid w:val="009E5013"/>
    <w:rsid w:val="009F1721"/>
    <w:rsid w:val="00A02096"/>
    <w:rsid w:val="00A03630"/>
    <w:rsid w:val="00A13961"/>
    <w:rsid w:val="00A335C3"/>
    <w:rsid w:val="00A82154"/>
    <w:rsid w:val="00A87B63"/>
    <w:rsid w:val="00A92541"/>
    <w:rsid w:val="00A9257F"/>
    <w:rsid w:val="00AA091A"/>
    <w:rsid w:val="00AC0A6E"/>
    <w:rsid w:val="00AC348C"/>
    <w:rsid w:val="00AC3DEC"/>
    <w:rsid w:val="00AE2693"/>
    <w:rsid w:val="00AF7125"/>
    <w:rsid w:val="00B23A26"/>
    <w:rsid w:val="00B563F8"/>
    <w:rsid w:val="00B67BB1"/>
    <w:rsid w:val="00B708CD"/>
    <w:rsid w:val="00BB0FC5"/>
    <w:rsid w:val="00BB2114"/>
    <w:rsid w:val="00BB2A7A"/>
    <w:rsid w:val="00BC5D91"/>
    <w:rsid w:val="00BD2E25"/>
    <w:rsid w:val="00BE2709"/>
    <w:rsid w:val="00BF60C1"/>
    <w:rsid w:val="00C06D3A"/>
    <w:rsid w:val="00C2050F"/>
    <w:rsid w:val="00C231FD"/>
    <w:rsid w:val="00C54595"/>
    <w:rsid w:val="00C57584"/>
    <w:rsid w:val="00C707A7"/>
    <w:rsid w:val="00C841E0"/>
    <w:rsid w:val="00C94B73"/>
    <w:rsid w:val="00CA0D75"/>
    <w:rsid w:val="00CA121A"/>
    <w:rsid w:val="00CB6311"/>
    <w:rsid w:val="00CD477B"/>
    <w:rsid w:val="00CE44EA"/>
    <w:rsid w:val="00CF5A50"/>
    <w:rsid w:val="00CF7F20"/>
    <w:rsid w:val="00D123F7"/>
    <w:rsid w:val="00D37D29"/>
    <w:rsid w:val="00D51ED5"/>
    <w:rsid w:val="00D737AA"/>
    <w:rsid w:val="00D8174A"/>
    <w:rsid w:val="00DA076A"/>
    <w:rsid w:val="00DA6123"/>
    <w:rsid w:val="00DB16D2"/>
    <w:rsid w:val="00DB3361"/>
    <w:rsid w:val="00DB6C80"/>
    <w:rsid w:val="00DC7155"/>
    <w:rsid w:val="00DE644F"/>
    <w:rsid w:val="00DE7C24"/>
    <w:rsid w:val="00DF64F3"/>
    <w:rsid w:val="00E04123"/>
    <w:rsid w:val="00E131E4"/>
    <w:rsid w:val="00E36CE7"/>
    <w:rsid w:val="00E37659"/>
    <w:rsid w:val="00E44341"/>
    <w:rsid w:val="00E96EC2"/>
    <w:rsid w:val="00EB226D"/>
    <w:rsid w:val="00EC525B"/>
    <w:rsid w:val="00EC685E"/>
    <w:rsid w:val="00EC7933"/>
    <w:rsid w:val="00ED3A07"/>
    <w:rsid w:val="00EF24C4"/>
    <w:rsid w:val="00EF3EB5"/>
    <w:rsid w:val="00F1172C"/>
    <w:rsid w:val="00F1259A"/>
    <w:rsid w:val="00F227D6"/>
    <w:rsid w:val="00F242E2"/>
    <w:rsid w:val="00F32DBF"/>
    <w:rsid w:val="00F52315"/>
    <w:rsid w:val="00F67456"/>
    <w:rsid w:val="00F71BC2"/>
    <w:rsid w:val="00F73E05"/>
    <w:rsid w:val="00F73E1C"/>
    <w:rsid w:val="00F8696A"/>
    <w:rsid w:val="00FA16EF"/>
    <w:rsid w:val="00FC320B"/>
    <w:rsid w:val="00FD338E"/>
    <w:rsid w:val="00FE1462"/>
    <w:rsid w:val="00FE42A5"/>
    <w:rsid w:val="00FE68A2"/>
    <w:rsid w:val="00FF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04123"/>
    <w:rPr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F32D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04123"/>
    <w:pPr>
      <w:keepNext/>
      <w:keepLines/>
      <w:spacing w:before="200" w:after="0" w:line="36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841E0"/>
    <w:pPr>
      <w:ind w:left="720"/>
      <w:contextualSpacing/>
    </w:pPr>
  </w:style>
  <w:style w:type="table" w:styleId="Tabelraster">
    <w:name w:val="Table Grid"/>
    <w:basedOn w:val="Standaardtabel"/>
    <w:uiPriority w:val="59"/>
    <w:rsid w:val="00C231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E96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6EC2"/>
    <w:rPr>
      <w:rFonts w:ascii="Tahoma" w:eastAsiaTheme="minorEastAsia" w:hAnsi="Tahoma" w:cs="Tahoma"/>
      <w:sz w:val="16"/>
      <w:szCs w:val="16"/>
      <w:lang w:eastAsia="nl-NL"/>
    </w:rPr>
  </w:style>
  <w:style w:type="paragraph" w:styleId="Geenafstand">
    <w:name w:val="No Spacing"/>
    <w:uiPriority w:val="1"/>
    <w:qFormat/>
    <w:rsid w:val="008D5319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405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5006"/>
  </w:style>
  <w:style w:type="paragraph" w:styleId="Voettekst">
    <w:name w:val="footer"/>
    <w:basedOn w:val="Standaard"/>
    <w:link w:val="VoettekstChar"/>
    <w:uiPriority w:val="99"/>
    <w:unhideWhenUsed/>
    <w:rsid w:val="00405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5006"/>
  </w:style>
  <w:style w:type="paragraph" w:styleId="Titel">
    <w:name w:val="Title"/>
    <w:basedOn w:val="Standaard"/>
    <w:next w:val="Standaard"/>
    <w:link w:val="TitelChar"/>
    <w:uiPriority w:val="10"/>
    <w:qFormat/>
    <w:rsid w:val="00F32D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32D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F32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E041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517A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04123"/>
    <w:rPr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F32D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04123"/>
    <w:pPr>
      <w:keepNext/>
      <w:keepLines/>
      <w:spacing w:before="200" w:after="0" w:line="36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841E0"/>
    <w:pPr>
      <w:ind w:left="720"/>
      <w:contextualSpacing/>
    </w:pPr>
  </w:style>
  <w:style w:type="table" w:styleId="Tabelraster">
    <w:name w:val="Table Grid"/>
    <w:basedOn w:val="Standaardtabel"/>
    <w:uiPriority w:val="59"/>
    <w:rsid w:val="00C231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E96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6EC2"/>
    <w:rPr>
      <w:rFonts w:ascii="Tahoma" w:eastAsiaTheme="minorEastAsia" w:hAnsi="Tahoma" w:cs="Tahoma"/>
      <w:sz w:val="16"/>
      <w:szCs w:val="16"/>
      <w:lang w:eastAsia="nl-NL"/>
    </w:rPr>
  </w:style>
  <w:style w:type="paragraph" w:styleId="Geenafstand">
    <w:name w:val="No Spacing"/>
    <w:uiPriority w:val="1"/>
    <w:qFormat/>
    <w:rsid w:val="008D5319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405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5006"/>
  </w:style>
  <w:style w:type="paragraph" w:styleId="Voettekst">
    <w:name w:val="footer"/>
    <w:basedOn w:val="Standaard"/>
    <w:link w:val="VoettekstChar"/>
    <w:uiPriority w:val="99"/>
    <w:unhideWhenUsed/>
    <w:rsid w:val="004050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5006"/>
  </w:style>
  <w:style w:type="paragraph" w:styleId="Titel">
    <w:name w:val="Title"/>
    <w:basedOn w:val="Standaard"/>
    <w:next w:val="Standaard"/>
    <w:link w:val="TitelChar"/>
    <w:uiPriority w:val="10"/>
    <w:qFormat/>
    <w:rsid w:val="00F32D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32D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F32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E041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517A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9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098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722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1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3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22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81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67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075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8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096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04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0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8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99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45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03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119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178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PbuOt-67UIY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E9E3C-7DB6-4164-8DF6-36C051147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1F1A3B7D</Template>
  <TotalTime>17</TotalTime>
  <Pages>8</Pages>
  <Words>1262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C.A. Hogenbirk</cp:lastModifiedBy>
  <cp:revision>5</cp:revision>
  <cp:lastPrinted>2016-07-09T07:39:00Z</cp:lastPrinted>
  <dcterms:created xsi:type="dcterms:W3CDTF">2016-07-09T07:31:00Z</dcterms:created>
  <dcterms:modified xsi:type="dcterms:W3CDTF">2016-07-09T07:51:00Z</dcterms:modified>
</cp:coreProperties>
</file>